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E191FF" w14:textId="548B6CF7" w:rsidR="008E220A" w:rsidRPr="008A67D7" w:rsidRDefault="001723D5" w:rsidP="00571204">
      <w:pPr>
        <w:spacing w:before="120" w:after="120" w:line="240" w:lineRule="auto"/>
        <w:rPr>
          <w:rFonts w:asciiTheme="minorHAnsi" w:eastAsia="Dotum" w:hAnsiTheme="minorHAnsi" w:cs="Tahoma"/>
          <w:szCs w:val="22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3E02603" wp14:editId="7DC6C5C9">
                <wp:simplePos x="0" y="0"/>
                <wp:positionH relativeFrom="column">
                  <wp:posOffset>962025</wp:posOffset>
                </wp:positionH>
                <wp:positionV relativeFrom="paragraph">
                  <wp:posOffset>1799590</wp:posOffset>
                </wp:positionV>
                <wp:extent cx="4600575" cy="2743200"/>
                <wp:effectExtent l="0" t="0" r="9525" b="0"/>
                <wp:wrapNone/>
                <wp:docPr id="3077" name="Text Box 3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A61447" w14:textId="77777777" w:rsidR="001723D5" w:rsidRPr="009C6AD0" w:rsidRDefault="001723D5" w:rsidP="001723D5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9C6AD0">
                              <w:rPr>
                                <w:sz w:val="44"/>
                              </w:rPr>
                              <w:t>GEOGRAPHY HOME LEARNING</w:t>
                            </w:r>
                          </w:p>
                          <w:p w14:paraId="1764CC59" w14:textId="77777777" w:rsidR="001723D5" w:rsidRPr="009C6AD0" w:rsidRDefault="001723D5" w:rsidP="001723D5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  <w:p w14:paraId="1100432F" w14:textId="17FF14E9" w:rsidR="001723D5" w:rsidRPr="009C6AD0" w:rsidRDefault="001723D5" w:rsidP="001723D5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9C6AD0">
                              <w:rPr>
                                <w:sz w:val="44"/>
                              </w:rPr>
                              <w:t xml:space="preserve">WEEK COMMENCING </w:t>
                            </w:r>
                            <w:r>
                              <w:rPr>
                                <w:sz w:val="44"/>
                              </w:rPr>
                              <w:t>22</w:t>
                            </w:r>
                            <w:r w:rsidRPr="009C6AD0">
                              <w:rPr>
                                <w:sz w:val="44"/>
                              </w:rPr>
                              <w:t>.6.20</w:t>
                            </w:r>
                          </w:p>
                          <w:p w14:paraId="521E152D" w14:textId="77777777" w:rsidR="001723D5" w:rsidRPr="009C6AD0" w:rsidRDefault="001723D5" w:rsidP="001723D5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  <w:p w14:paraId="671F348A" w14:textId="77777777" w:rsidR="001723D5" w:rsidRDefault="001723D5" w:rsidP="001723D5">
                            <w:pPr>
                              <w:rPr>
                                <w:sz w:val="44"/>
                              </w:rPr>
                            </w:pPr>
                            <w:r w:rsidRPr="009C6AD0">
                              <w:rPr>
                                <w:sz w:val="44"/>
                              </w:rPr>
                              <w:t>NAME________________________</w:t>
                            </w:r>
                          </w:p>
                          <w:p w14:paraId="332F8021" w14:textId="77777777" w:rsidR="001723D5" w:rsidRDefault="001723D5" w:rsidP="001723D5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40533E57" w14:textId="77777777" w:rsidR="001723D5" w:rsidRPr="009C6AD0" w:rsidRDefault="001723D5" w:rsidP="001723D5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E02603" id="_x0000_t202" coordsize="21600,21600" o:spt="202" path="m,l,21600r21600,l21600,xe">
                <v:stroke joinstyle="miter"/>
                <v:path gradientshapeok="t" o:connecttype="rect"/>
              </v:shapetype>
              <v:shape id="Text Box 3077" o:spid="_x0000_s1026" type="#_x0000_t202" style="position:absolute;margin-left:75.75pt;margin-top:141.7pt;width:362.25pt;height:3in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" fillcolor="white [3201]" stroked="f" strokeweight=".5pt">
                <v:textbox>
                  <w:txbxContent>
                    <w:p w14:paraId="6DA61447" w14:textId="77777777" w:rsidR="001723D5" w:rsidRPr="009C6AD0" w:rsidRDefault="001723D5" w:rsidP="001723D5">
                      <w:pPr>
                        <w:jc w:val="center"/>
                        <w:rPr>
                          <w:sz w:val="44"/>
                        </w:rPr>
                      </w:pPr>
                      <w:r w:rsidRPr="009C6AD0">
                        <w:rPr>
                          <w:sz w:val="44"/>
                        </w:rPr>
                        <w:t>GEOGRAPHY HOME LEARNING</w:t>
                      </w:r>
                    </w:p>
                    <w:p w14:paraId="1764CC59" w14:textId="77777777" w:rsidR="001723D5" w:rsidRPr="009C6AD0" w:rsidRDefault="001723D5" w:rsidP="001723D5">
                      <w:pPr>
                        <w:jc w:val="center"/>
                        <w:rPr>
                          <w:sz w:val="44"/>
                        </w:rPr>
                      </w:pPr>
                    </w:p>
                    <w:p w14:paraId="1100432F" w14:textId="17FF14E9" w:rsidR="001723D5" w:rsidRPr="009C6AD0" w:rsidRDefault="001723D5" w:rsidP="001723D5">
                      <w:pPr>
                        <w:jc w:val="center"/>
                        <w:rPr>
                          <w:sz w:val="44"/>
                        </w:rPr>
                      </w:pPr>
                      <w:r w:rsidRPr="009C6AD0">
                        <w:rPr>
                          <w:sz w:val="44"/>
                        </w:rPr>
                        <w:t xml:space="preserve">WEEK COMMENCING </w:t>
                      </w:r>
                      <w:r>
                        <w:rPr>
                          <w:sz w:val="44"/>
                        </w:rPr>
                        <w:t>22</w:t>
                      </w:r>
                      <w:r w:rsidRPr="009C6AD0">
                        <w:rPr>
                          <w:sz w:val="44"/>
                        </w:rPr>
                        <w:t>.6.20</w:t>
                      </w:r>
                    </w:p>
                    <w:p w14:paraId="521E152D" w14:textId="77777777" w:rsidR="001723D5" w:rsidRPr="009C6AD0" w:rsidRDefault="001723D5" w:rsidP="001723D5">
                      <w:pPr>
                        <w:jc w:val="center"/>
                        <w:rPr>
                          <w:sz w:val="44"/>
                        </w:rPr>
                      </w:pPr>
                    </w:p>
                    <w:p w14:paraId="671F348A" w14:textId="77777777" w:rsidR="001723D5" w:rsidRDefault="001723D5" w:rsidP="001723D5">
                      <w:pPr>
                        <w:rPr>
                          <w:sz w:val="44"/>
                        </w:rPr>
                      </w:pPr>
                      <w:r w:rsidRPr="009C6AD0">
                        <w:rPr>
                          <w:sz w:val="44"/>
                        </w:rPr>
                        <w:t>NAME________________________</w:t>
                      </w:r>
                    </w:p>
                    <w:p w14:paraId="332F8021" w14:textId="77777777" w:rsidR="001723D5" w:rsidRDefault="001723D5" w:rsidP="001723D5">
                      <w:pPr>
                        <w:rPr>
                          <w:sz w:val="44"/>
                        </w:rPr>
                      </w:pPr>
                    </w:p>
                    <w:p w14:paraId="40533E57" w14:textId="77777777" w:rsidR="001723D5" w:rsidRPr="009C6AD0" w:rsidRDefault="001723D5" w:rsidP="001723D5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AA92EA" w14:textId="77777777" w:rsidR="000017A0" w:rsidRPr="008A67D7" w:rsidRDefault="000017A0" w:rsidP="00571204">
      <w:pPr>
        <w:shd w:val="clear" w:color="auto" w:fill="F7AA83" w:themeFill="accent1" w:themeFillTint="99"/>
        <w:spacing w:before="120" w:after="120" w:line="240" w:lineRule="auto"/>
        <w:rPr>
          <w:rFonts w:asciiTheme="minorHAnsi" w:eastAsia="Dotum" w:hAnsiTheme="minorHAnsi" w:cs="Tahoma"/>
          <w:szCs w:val="22"/>
        </w:rPr>
        <w:sectPr w:rsidR="000017A0" w:rsidRPr="008A67D7" w:rsidSect="00885D29">
          <w:headerReference w:type="default" r:id="rId8"/>
          <w:footerReference w:type="default" r:id="rId9"/>
          <w:pgSz w:w="11906" w:h="16838"/>
          <w:pgMar w:top="709" w:right="1134" w:bottom="709" w:left="1134" w:header="708" w:footer="708" w:gutter="0"/>
          <w:cols w:space="708"/>
          <w:docGrid w:linePitch="381"/>
        </w:sectPr>
      </w:pPr>
    </w:p>
    <w:p w14:paraId="5DD30C73" w14:textId="77777777" w:rsidR="00B84FFF" w:rsidRPr="008A67D7" w:rsidRDefault="00B84FFF" w:rsidP="00DB0152">
      <w:pPr>
        <w:pStyle w:val="SmallerHeading"/>
        <w:rPr>
          <w:rFonts w:asciiTheme="minorHAnsi" w:hAnsiTheme="minorHAnsi"/>
        </w:rPr>
      </w:pPr>
      <w:r w:rsidRPr="008A67D7">
        <w:rPr>
          <w:rFonts w:asciiTheme="minorHAnsi" w:hAnsiTheme="minorHAnsi"/>
        </w:rPr>
        <w:lastRenderedPageBreak/>
        <w:t>Calculating area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828"/>
      </w:tblGrid>
      <w:tr w:rsidR="00DB0152" w:rsidRPr="008A67D7" w14:paraId="3FCA516E" w14:textId="77777777" w:rsidTr="00885D29">
        <w:tc>
          <w:tcPr>
            <w:tcW w:w="5778" w:type="dxa"/>
          </w:tcPr>
          <w:p w14:paraId="049171C5" w14:textId="16AB0B68" w:rsidR="00DB0152" w:rsidRPr="008A67D7" w:rsidRDefault="00DB0152" w:rsidP="00DB0152">
            <w:pPr>
              <w:spacing w:before="120" w:after="120" w:line="240" w:lineRule="auto"/>
              <w:rPr>
                <w:rFonts w:eastAsia="Dotum" w:cs="Tahoma"/>
                <w:szCs w:val="22"/>
              </w:rPr>
            </w:pPr>
            <w:r w:rsidRPr="008A67D7">
              <w:rPr>
                <w:rFonts w:eastAsia="Dotum" w:cs="Tahoma"/>
                <w:szCs w:val="22"/>
              </w:rPr>
              <w:t xml:space="preserve">In your exam you could be asked to calculate the area of a part of the map, for example a forest or a lake. </w:t>
            </w:r>
          </w:p>
          <w:p w14:paraId="5AC64BCF" w14:textId="77777777" w:rsidR="00DB0152" w:rsidRPr="008A67D7" w:rsidRDefault="00DB0152" w:rsidP="00571204">
            <w:pPr>
              <w:spacing w:before="120" w:after="120" w:line="240" w:lineRule="auto"/>
              <w:rPr>
                <w:rFonts w:eastAsia="Dotum" w:cs="Tahoma"/>
                <w:szCs w:val="22"/>
              </w:rPr>
            </w:pPr>
            <w:r w:rsidRPr="008A67D7">
              <w:rPr>
                <w:rFonts w:eastAsia="Dotum" w:cs="Tahoma"/>
                <w:szCs w:val="22"/>
              </w:rPr>
              <w:t>It can be difficult to measure the area of location on a map</w:t>
            </w:r>
            <w:r w:rsidR="007F1DE4">
              <w:rPr>
                <w:rFonts w:eastAsia="Dotum" w:cs="Tahoma"/>
                <w:szCs w:val="22"/>
              </w:rPr>
              <w:t>,</w:t>
            </w:r>
            <w:r w:rsidRPr="008A67D7">
              <w:rPr>
                <w:rFonts w:eastAsia="Dotum" w:cs="Tahoma"/>
                <w:szCs w:val="22"/>
              </w:rPr>
              <w:t xml:space="preserve"> as they are often an irregular shape. One method is to divide the area into a series of squares that can be measured.</w:t>
            </w:r>
          </w:p>
        </w:tc>
        <w:tc>
          <w:tcPr>
            <w:tcW w:w="3828" w:type="dxa"/>
            <w:shd w:val="clear" w:color="auto" w:fill="C4F9DD" w:themeFill="accent3" w:themeFillTint="33"/>
          </w:tcPr>
          <w:p w14:paraId="04573BB7" w14:textId="77777777" w:rsidR="00DB0152" w:rsidRPr="008A67D7" w:rsidRDefault="00DB0152" w:rsidP="00DB0152">
            <w:pPr>
              <w:spacing w:before="120" w:after="120"/>
              <w:rPr>
                <w:rFonts w:cs="Tahoma"/>
                <w:b/>
                <w:sz w:val="36"/>
              </w:rPr>
            </w:pPr>
            <w:r w:rsidRPr="008A67D7">
              <w:rPr>
                <w:rFonts w:cs="Tahoma"/>
                <w:b/>
                <w:sz w:val="36"/>
              </w:rPr>
              <w:t xml:space="preserve">Remember: </w:t>
            </w:r>
          </w:p>
          <w:p w14:paraId="219A8418" w14:textId="74A7E3FC" w:rsidR="00DB0152" w:rsidRPr="008A67D7" w:rsidRDefault="00DB0152" w:rsidP="00DB0152">
            <w:pPr>
              <w:spacing w:before="120" w:after="120"/>
              <w:rPr>
                <w:rFonts w:cs="Tahoma"/>
              </w:rPr>
            </w:pPr>
            <w:r w:rsidRPr="008A67D7">
              <w:rPr>
                <w:rFonts w:cs="Tahoma"/>
              </w:rPr>
              <w:t>A grid square on an OS map is 1km by 1km. If a feature covers one grid square it will be at least</w:t>
            </w:r>
            <w:r w:rsidR="007F1DE4">
              <w:rPr>
                <w:rFonts w:cs="Tahoma"/>
              </w:rPr>
              <w:t xml:space="preserve"> </w:t>
            </w:r>
            <w:r w:rsidRPr="008A67D7">
              <w:rPr>
                <w:rFonts w:cs="Tahoma"/>
              </w:rPr>
              <w:t>1km²</w:t>
            </w:r>
            <w:r w:rsidR="003C455C">
              <w:rPr>
                <w:rFonts w:cs="Tahoma"/>
              </w:rPr>
              <w:t>.</w:t>
            </w:r>
          </w:p>
        </w:tc>
      </w:tr>
    </w:tbl>
    <w:p w14:paraId="4FA2B217" w14:textId="329AC64C" w:rsidR="00DB0152" w:rsidRDefault="001723D5" w:rsidP="00626F2E">
      <w:pPr>
        <w:spacing w:before="120" w:after="120" w:line="240" w:lineRule="auto"/>
        <w:jc w:val="center"/>
        <w:rPr>
          <w:rFonts w:asciiTheme="minorHAnsi" w:eastAsia="Dotum" w:hAnsiTheme="minorHAnsi" w:cs="Tahoma"/>
          <w:szCs w:val="22"/>
        </w:rPr>
      </w:pPr>
      <w:r>
        <w:rPr>
          <w:rFonts w:asciiTheme="minorHAnsi" w:eastAsia="Dotum" w:hAnsiTheme="minorHAnsi" w:cs="Tahoma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6B615F1" wp14:editId="26CD9027">
                <wp:simplePos x="0" y="0"/>
                <wp:positionH relativeFrom="column">
                  <wp:posOffset>-5715</wp:posOffset>
                </wp:positionH>
                <wp:positionV relativeFrom="paragraph">
                  <wp:posOffset>3477260</wp:posOffset>
                </wp:positionV>
                <wp:extent cx="476250" cy="180975"/>
                <wp:effectExtent l="0" t="0" r="19050" b="28575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CCDAA0" w14:textId="6813BCF1" w:rsidR="001723D5" w:rsidRPr="001723D5" w:rsidRDefault="001723D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615F1" id="Text Box 189" o:spid="_x0000_s1027" type="#_x0000_t202" style="position:absolute;left:0;text-align:left;margin-left:-.45pt;margin-top:273.8pt;width:37.5pt;height:14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" filled="f" strokeweight=".5pt">
                <v:textbox>
                  <w:txbxContent>
                    <w:p w14:paraId="11CCDAA0" w14:textId="6813BCF1" w:rsidR="001723D5" w:rsidRPr="001723D5" w:rsidRDefault="001723D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scale</w:t>
                      </w:r>
                    </w:p>
                  </w:txbxContent>
                </v:textbox>
              </v:shape>
            </w:pict>
          </mc:Fallback>
        </mc:AlternateContent>
      </w:r>
      <w:r w:rsidR="006F36EC">
        <w:rPr>
          <w:rFonts w:asciiTheme="minorHAnsi" w:eastAsia="Dotum" w:hAnsiTheme="minorHAnsi" w:cs="Tahoma"/>
          <w:noProof/>
          <w:szCs w:val="22"/>
          <w:lang w:eastAsia="en-GB"/>
        </w:rPr>
        <w:drawing>
          <wp:inline distT="0" distB="0" distL="0" distR="0" wp14:anchorId="33E32A68" wp14:editId="73629B58">
            <wp:extent cx="6018662" cy="3794917"/>
            <wp:effectExtent l="38100" t="38100" r="39370" b="34290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ampton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329" cy="3791555"/>
                    </a:xfrm>
                    <a:prstGeom prst="rect">
                      <a:avLst/>
                    </a:prstGeom>
                    <a:ln w="28575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4B9B9DED" w14:textId="064C7A39" w:rsidR="000F4CB8" w:rsidRPr="006742FF" w:rsidRDefault="000F4CB8" w:rsidP="000F4CB8">
      <w:pPr>
        <w:spacing w:before="120" w:after="120" w:line="240" w:lineRule="auto"/>
        <w:jc w:val="right"/>
        <w:rPr>
          <w:rFonts w:asciiTheme="minorHAnsi" w:eastAsia="Dotum" w:hAnsiTheme="minorHAnsi" w:cs="Tahoma"/>
          <w:color w:val="808080" w:themeColor="background1" w:themeShade="80"/>
          <w:sz w:val="16"/>
          <w:szCs w:val="16"/>
        </w:rPr>
      </w:pPr>
      <w:r w:rsidRPr="006742FF">
        <w:rPr>
          <w:rFonts w:asciiTheme="minorHAnsi" w:eastAsia="Dotum" w:hAnsiTheme="minorHAnsi" w:cs="Tahoma"/>
          <w:color w:val="808080" w:themeColor="background1" w:themeShade="80"/>
          <w:sz w:val="16"/>
          <w:szCs w:val="16"/>
        </w:rPr>
        <w:t>© OpenStreetMap contributors</w:t>
      </w:r>
    </w:p>
    <w:p w14:paraId="2F9700FC" w14:textId="77777777" w:rsidR="00073CB0" w:rsidRPr="008A67D7" w:rsidRDefault="00B84FFF" w:rsidP="00571204">
      <w:pPr>
        <w:spacing w:before="120" w:after="120" w:line="240" w:lineRule="auto"/>
        <w:rPr>
          <w:rFonts w:asciiTheme="minorHAnsi" w:eastAsia="Dotum" w:hAnsiTheme="minorHAnsi" w:cs="Tahoma"/>
          <w:szCs w:val="22"/>
        </w:rPr>
      </w:pPr>
      <w:r w:rsidRPr="008A67D7">
        <w:rPr>
          <w:rFonts w:asciiTheme="minorHAnsi" w:eastAsia="Dotum" w:hAnsiTheme="minorHAnsi" w:cs="Tahoma"/>
          <w:szCs w:val="22"/>
        </w:rPr>
        <w:t>Use the scale on the map to help you to measure the area, and always remember to c</w:t>
      </w:r>
      <w:r w:rsidR="00DB0152" w:rsidRPr="008A67D7">
        <w:rPr>
          <w:rFonts w:asciiTheme="minorHAnsi" w:eastAsia="Dotum" w:hAnsiTheme="minorHAnsi" w:cs="Tahoma"/>
          <w:szCs w:val="22"/>
        </w:rPr>
        <w:t xml:space="preserve">onvert it to km instead of cm. </w:t>
      </w:r>
    </w:p>
    <w:p w14:paraId="4F0D9B36" w14:textId="0DC1BDBC" w:rsidR="00B84FFF" w:rsidRPr="008A67D7" w:rsidRDefault="00B84FFF" w:rsidP="00571204">
      <w:pPr>
        <w:spacing w:before="120" w:after="120" w:line="240" w:lineRule="auto"/>
        <w:rPr>
          <w:rFonts w:asciiTheme="minorHAnsi" w:eastAsia="Dotum" w:hAnsiTheme="minorHAnsi" w:cs="Tahoma"/>
          <w:b/>
          <w:szCs w:val="22"/>
        </w:rPr>
      </w:pPr>
      <w:r w:rsidRPr="008A67D7">
        <w:rPr>
          <w:rFonts w:asciiTheme="minorHAnsi" w:eastAsia="Dotum" w:hAnsiTheme="minorHAnsi" w:cs="Tahoma"/>
          <w:b/>
          <w:szCs w:val="22"/>
        </w:rPr>
        <w:t>Using the scale in the bottom left corner of the map, estimate the area of:</w:t>
      </w:r>
    </w:p>
    <w:p w14:paraId="58085463" w14:textId="77777777" w:rsidR="00B84FFF" w:rsidRPr="008A67D7" w:rsidRDefault="007F1DE4" w:rsidP="00614417">
      <w:pPr>
        <w:pStyle w:val="ListParagraph"/>
        <w:numPr>
          <w:ilvl w:val="0"/>
          <w:numId w:val="11"/>
        </w:numPr>
        <w:spacing w:before="120" w:after="120" w:line="240" w:lineRule="auto"/>
        <w:ind w:left="357"/>
        <w:contextualSpacing w:val="0"/>
        <w:rPr>
          <w:rFonts w:asciiTheme="minorHAnsi" w:eastAsia="Dotum" w:hAnsiTheme="minorHAnsi" w:cs="Tahoma"/>
          <w:szCs w:val="22"/>
        </w:rPr>
      </w:pPr>
      <w:r>
        <w:rPr>
          <w:rFonts w:asciiTheme="minorHAnsi" w:eastAsia="Dotum" w:hAnsiTheme="minorHAnsi" w:cs="Tahoma"/>
          <w:szCs w:val="22"/>
        </w:rPr>
        <w:t>The r</w:t>
      </w:r>
      <w:r w:rsidR="00B84FFF" w:rsidRPr="008A67D7">
        <w:rPr>
          <w:rFonts w:asciiTheme="minorHAnsi" w:eastAsia="Dotum" w:hAnsiTheme="minorHAnsi" w:cs="Tahoma"/>
          <w:szCs w:val="22"/>
        </w:rPr>
        <w:t>acecourse:</w:t>
      </w:r>
    </w:p>
    <w:p w14:paraId="529A37C6" w14:textId="77777777" w:rsidR="00DB0152" w:rsidRPr="008A67D7" w:rsidRDefault="00DB0152" w:rsidP="00DB0152">
      <w:pPr>
        <w:pStyle w:val="ListParagraph"/>
        <w:tabs>
          <w:tab w:val="left" w:leader="dot" w:pos="9638"/>
        </w:tabs>
        <w:spacing w:before="120" w:after="120" w:line="240" w:lineRule="auto"/>
        <w:ind w:left="357"/>
        <w:contextualSpacing w:val="0"/>
        <w:rPr>
          <w:rFonts w:asciiTheme="minorHAnsi" w:eastAsia="Dotum" w:hAnsiTheme="minorHAnsi" w:cs="Tahoma"/>
          <w:szCs w:val="22"/>
        </w:rPr>
      </w:pPr>
      <w:r w:rsidRPr="008A67D7">
        <w:rPr>
          <w:rFonts w:asciiTheme="minorHAnsi" w:eastAsia="Dotum" w:hAnsiTheme="minorHAnsi" w:cs="Tahoma"/>
          <w:szCs w:val="22"/>
        </w:rPr>
        <w:tab/>
      </w:r>
    </w:p>
    <w:p w14:paraId="015A90A8" w14:textId="77777777" w:rsidR="00DB0152" w:rsidRPr="008A67D7" w:rsidRDefault="00DB0152" w:rsidP="00DB0152">
      <w:pPr>
        <w:pStyle w:val="ListParagraph"/>
        <w:spacing w:before="120" w:after="120" w:line="240" w:lineRule="auto"/>
        <w:ind w:left="357"/>
        <w:contextualSpacing w:val="0"/>
        <w:rPr>
          <w:rFonts w:asciiTheme="minorHAnsi" w:eastAsia="Dotum" w:hAnsiTheme="minorHAnsi" w:cs="Tahoma"/>
          <w:szCs w:val="22"/>
        </w:rPr>
      </w:pPr>
    </w:p>
    <w:p w14:paraId="0A6C3BD3" w14:textId="77777777" w:rsidR="00B84FFF" w:rsidRPr="008A67D7" w:rsidRDefault="007F1DE4" w:rsidP="00614417">
      <w:pPr>
        <w:pStyle w:val="ListParagraph"/>
        <w:numPr>
          <w:ilvl w:val="0"/>
          <w:numId w:val="11"/>
        </w:numPr>
        <w:spacing w:before="120" w:after="120" w:line="240" w:lineRule="auto"/>
        <w:ind w:left="357"/>
        <w:contextualSpacing w:val="0"/>
        <w:rPr>
          <w:rFonts w:asciiTheme="minorHAnsi" w:eastAsia="Dotum" w:hAnsiTheme="minorHAnsi" w:cs="Tahoma"/>
          <w:szCs w:val="22"/>
        </w:rPr>
      </w:pPr>
      <w:r>
        <w:rPr>
          <w:rFonts w:asciiTheme="minorHAnsi" w:eastAsia="Dotum" w:hAnsiTheme="minorHAnsi" w:cs="Tahoma"/>
          <w:szCs w:val="22"/>
        </w:rPr>
        <w:t>The p</w:t>
      </w:r>
      <w:r w:rsidR="00B84FFF" w:rsidRPr="008A67D7">
        <w:rPr>
          <w:rFonts w:asciiTheme="minorHAnsi" w:eastAsia="Dotum" w:hAnsiTheme="minorHAnsi" w:cs="Tahoma"/>
          <w:szCs w:val="22"/>
        </w:rPr>
        <w:t xml:space="preserve">ark in </w:t>
      </w:r>
      <w:proofErr w:type="spellStart"/>
      <w:r w:rsidR="00B84FFF" w:rsidRPr="008A67D7">
        <w:rPr>
          <w:rFonts w:asciiTheme="minorHAnsi" w:eastAsia="Dotum" w:hAnsiTheme="minorHAnsi" w:cs="Tahoma"/>
          <w:szCs w:val="22"/>
        </w:rPr>
        <w:t>Dallington</w:t>
      </w:r>
      <w:proofErr w:type="spellEnd"/>
      <w:r w:rsidR="00B84FFF" w:rsidRPr="008A67D7">
        <w:rPr>
          <w:rFonts w:asciiTheme="minorHAnsi" w:eastAsia="Dotum" w:hAnsiTheme="minorHAnsi" w:cs="Tahoma"/>
          <w:szCs w:val="22"/>
        </w:rPr>
        <w:t xml:space="preserve"> (under the word </w:t>
      </w:r>
      <w:proofErr w:type="spellStart"/>
      <w:r w:rsidR="00B84FFF" w:rsidRPr="008A67D7">
        <w:rPr>
          <w:rFonts w:asciiTheme="minorHAnsi" w:eastAsia="Dotum" w:hAnsiTheme="minorHAnsi" w:cs="Tahoma"/>
          <w:szCs w:val="22"/>
        </w:rPr>
        <w:t>Dallington</w:t>
      </w:r>
      <w:proofErr w:type="spellEnd"/>
      <w:r w:rsidR="00B84FFF" w:rsidRPr="008A67D7">
        <w:rPr>
          <w:rFonts w:asciiTheme="minorHAnsi" w:eastAsia="Dotum" w:hAnsiTheme="minorHAnsi" w:cs="Tahoma"/>
          <w:szCs w:val="22"/>
        </w:rPr>
        <w:t>):</w:t>
      </w:r>
    </w:p>
    <w:p w14:paraId="753FC95E" w14:textId="77777777" w:rsidR="00DB0152" w:rsidRPr="008A67D7" w:rsidRDefault="00DB0152" w:rsidP="00DB0152">
      <w:pPr>
        <w:pStyle w:val="ListParagraph"/>
        <w:tabs>
          <w:tab w:val="left" w:leader="dot" w:pos="9639"/>
        </w:tabs>
        <w:spacing w:before="120" w:after="120" w:line="240" w:lineRule="auto"/>
        <w:ind w:left="357" w:right="-1"/>
        <w:contextualSpacing w:val="0"/>
        <w:rPr>
          <w:rFonts w:asciiTheme="minorHAnsi" w:eastAsia="Dotum" w:hAnsiTheme="minorHAnsi" w:cs="Tahoma"/>
          <w:szCs w:val="22"/>
        </w:rPr>
      </w:pPr>
      <w:r w:rsidRPr="008A67D7">
        <w:rPr>
          <w:rFonts w:asciiTheme="minorHAnsi" w:eastAsia="Dotum" w:hAnsiTheme="minorHAnsi" w:cs="Tahoma"/>
          <w:szCs w:val="22"/>
        </w:rPr>
        <w:tab/>
      </w:r>
    </w:p>
    <w:p w14:paraId="2B1D1DF0" w14:textId="77777777" w:rsidR="00DB0152" w:rsidRPr="008A67D7" w:rsidRDefault="00DB0152" w:rsidP="00DB0152">
      <w:pPr>
        <w:pStyle w:val="ListParagraph"/>
        <w:spacing w:before="120" w:after="120" w:line="240" w:lineRule="auto"/>
        <w:ind w:left="357"/>
        <w:contextualSpacing w:val="0"/>
        <w:rPr>
          <w:rFonts w:asciiTheme="minorHAnsi" w:eastAsia="Dotum" w:hAnsiTheme="minorHAnsi" w:cs="Tahoma"/>
          <w:szCs w:val="22"/>
        </w:rPr>
      </w:pPr>
    </w:p>
    <w:p w14:paraId="171248F2" w14:textId="39E1E73B" w:rsidR="00B84FFF" w:rsidRPr="008A67D7" w:rsidRDefault="00E65BDF" w:rsidP="00614417">
      <w:pPr>
        <w:pStyle w:val="ListParagraph"/>
        <w:numPr>
          <w:ilvl w:val="0"/>
          <w:numId w:val="11"/>
        </w:numPr>
        <w:spacing w:before="120" w:after="120" w:line="240" w:lineRule="auto"/>
        <w:ind w:left="357"/>
        <w:contextualSpacing w:val="0"/>
        <w:rPr>
          <w:rFonts w:asciiTheme="minorHAnsi" w:eastAsia="Dotum" w:hAnsiTheme="minorHAnsi" w:cs="Tahoma"/>
          <w:szCs w:val="22"/>
        </w:rPr>
      </w:pPr>
      <w:r>
        <w:rPr>
          <w:rFonts w:asciiTheme="minorHAnsi" w:eastAsia="Dotum" w:hAnsiTheme="minorHAnsi" w:cs="Tahoma"/>
          <w:szCs w:val="22"/>
        </w:rPr>
        <w:t xml:space="preserve">The </w:t>
      </w:r>
      <w:r w:rsidR="00073CB0" w:rsidRPr="008A67D7">
        <w:rPr>
          <w:rFonts w:asciiTheme="minorHAnsi" w:eastAsia="Dotum" w:hAnsiTheme="minorHAnsi" w:cs="Tahoma"/>
          <w:szCs w:val="22"/>
        </w:rPr>
        <w:t>Billing Road</w:t>
      </w:r>
      <w:r>
        <w:rPr>
          <w:rFonts w:asciiTheme="minorHAnsi" w:eastAsia="Dotum" w:hAnsiTheme="minorHAnsi" w:cs="Tahoma"/>
          <w:szCs w:val="22"/>
        </w:rPr>
        <w:t xml:space="preserve"> Cemetery:</w:t>
      </w:r>
      <w:r w:rsidR="00073CB0" w:rsidRPr="008A67D7">
        <w:rPr>
          <w:rFonts w:asciiTheme="minorHAnsi" w:eastAsia="Dotum" w:hAnsiTheme="minorHAnsi" w:cs="Tahoma"/>
          <w:szCs w:val="22"/>
        </w:rPr>
        <w:t>:</w:t>
      </w:r>
    </w:p>
    <w:p w14:paraId="33852DB4" w14:textId="77777777" w:rsidR="00DB0152" w:rsidRPr="008A67D7" w:rsidRDefault="00DB0152" w:rsidP="00DB0152">
      <w:pPr>
        <w:pStyle w:val="ListParagraph"/>
        <w:tabs>
          <w:tab w:val="left" w:leader="dot" w:pos="9638"/>
        </w:tabs>
        <w:spacing w:before="120" w:after="120" w:line="240" w:lineRule="auto"/>
        <w:ind w:left="357"/>
        <w:contextualSpacing w:val="0"/>
        <w:rPr>
          <w:rFonts w:asciiTheme="minorHAnsi" w:eastAsia="Dotum" w:hAnsiTheme="minorHAnsi" w:cs="Tahoma"/>
          <w:szCs w:val="22"/>
        </w:rPr>
        <w:sectPr w:rsidR="00DB0152" w:rsidRPr="008A67D7" w:rsidSect="00885D29">
          <w:pgSz w:w="11906" w:h="16838"/>
          <w:pgMar w:top="709" w:right="1134" w:bottom="709" w:left="1134" w:header="708" w:footer="708" w:gutter="0"/>
          <w:cols w:space="708"/>
          <w:docGrid w:linePitch="381"/>
        </w:sectPr>
      </w:pPr>
      <w:r w:rsidRPr="008A67D7">
        <w:rPr>
          <w:rFonts w:asciiTheme="minorHAnsi" w:eastAsia="Dotum" w:hAnsiTheme="minorHAnsi" w:cs="Tahoma"/>
          <w:szCs w:val="22"/>
        </w:rPr>
        <w:tab/>
      </w:r>
    </w:p>
    <w:p w14:paraId="1737184D" w14:textId="77777777" w:rsidR="00B84FFF" w:rsidRPr="008A67D7" w:rsidRDefault="00073CB0" w:rsidP="00571204">
      <w:pPr>
        <w:spacing w:before="120" w:after="120" w:line="240" w:lineRule="auto"/>
        <w:rPr>
          <w:rFonts w:asciiTheme="minorHAnsi" w:eastAsia="Dotum" w:hAnsiTheme="minorHAnsi" w:cs="Tahoma"/>
          <w:szCs w:val="22"/>
        </w:rPr>
      </w:pPr>
      <w:r w:rsidRPr="008A67D7">
        <w:rPr>
          <w:rFonts w:asciiTheme="minorHAnsi" w:eastAsia="Dotum" w:hAnsiTheme="minorHAnsi"/>
          <w:noProof/>
          <w:szCs w:val="22"/>
          <w:lang w:eastAsia="en-GB"/>
        </w:rPr>
        <w:lastRenderedPageBreak/>
        <w:drawing>
          <wp:inline distT="0" distB="0" distL="0" distR="0" wp14:anchorId="1E27BBD6" wp14:editId="43987A60">
            <wp:extent cx="6011186" cy="5083093"/>
            <wp:effectExtent l="38100" t="38100" r="46990" b="419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807" cy="5087000"/>
                    </a:xfrm>
                    <a:prstGeom prst="rect">
                      <a:avLst/>
                    </a:prstGeom>
                    <a:ln w="28575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37AC0782" w14:textId="77777777" w:rsidR="00073CB0" w:rsidRPr="008A67D7" w:rsidRDefault="00073CB0" w:rsidP="00571204">
      <w:pPr>
        <w:spacing w:before="120" w:after="120" w:line="240" w:lineRule="auto"/>
        <w:rPr>
          <w:rFonts w:asciiTheme="minorHAnsi" w:eastAsia="Dotum" w:hAnsiTheme="minorHAnsi" w:cs="Tahoma"/>
          <w:szCs w:val="22"/>
        </w:rPr>
      </w:pPr>
    </w:p>
    <w:p w14:paraId="5DA8CF48" w14:textId="591B28B3" w:rsidR="00B84FFF" w:rsidRPr="008A67D7" w:rsidRDefault="00B84FFF" w:rsidP="00571204">
      <w:pPr>
        <w:spacing w:before="120" w:after="120" w:line="240" w:lineRule="auto"/>
        <w:rPr>
          <w:rFonts w:asciiTheme="minorHAnsi" w:eastAsia="Dotum" w:hAnsiTheme="minorHAnsi" w:cs="Tahoma"/>
          <w:b/>
          <w:szCs w:val="22"/>
        </w:rPr>
      </w:pPr>
      <w:r w:rsidRPr="008A67D7">
        <w:rPr>
          <w:rFonts w:asciiTheme="minorHAnsi" w:eastAsia="Dotum" w:hAnsiTheme="minorHAnsi" w:cs="Tahoma"/>
          <w:b/>
          <w:szCs w:val="22"/>
        </w:rPr>
        <w:t>Using the scale in the bottom left corner of the map, estimate the area of:</w:t>
      </w:r>
    </w:p>
    <w:p w14:paraId="3024DAD1" w14:textId="77777777" w:rsidR="00B84FFF" w:rsidRPr="008A67D7" w:rsidRDefault="00B84FFF" w:rsidP="00571204">
      <w:pPr>
        <w:spacing w:before="120" w:after="120" w:line="240" w:lineRule="auto"/>
        <w:rPr>
          <w:rFonts w:asciiTheme="minorHAnsi" w:eastAsia="Dotum" w:hAnsiTheme="minorHAnsi" w:cs="Tahoma"/>
          <w:szCs w:val="22"/>
        </w:rPr>
      </w:pPr>
    </w:p>
    <w:p w14:paraId="10EB5FB7" w14:textId="77777777" w:rsidR="00B84FFF" w:rsidRPr="008A67D7" w:rsidRDefault="007F1DE4" w:rsidP="00614417">
      <w:pPr>
        <w:pStyle w:val="ListParagraph"/>
        <w:numPr>
          <w:ilvl w:val="0"/>
          <w:numId w:val="12"/>
        </w:numPr>
        <w:spacing w:before="120" w:after="120" w:line="240" w:lineRule="auto"/>
        <w:contextualSpacing w:val="0"/>
        <w:rPr>
          <w:rFonts w:asciiTheme="minorHAnsi" w:eastAsia="Dotum" w:hAnsiTheme="minorHAnsi" w:cs="Tahoma"/>
          <w:szCs w:val="22"/>
        </w:rPr>
      </w:pPr>
      <w:r>
        <w:rPr>
          <w:rFonts w:asciiTheme="minorHAnsi" w:eastAsia="Dotum" w:hAnsiTheme="minorHAnsi" w:cs="Tahoma"/>
          <w:szCs w:val="22"/>
        </w:rPr>
        <w:t>Braintree cricket c</w:t>
      </w:r>
      <w:r w:rsidR="00B84FFF" w:rsidRPr="008A67D7">
        <w:rPr>
          <w:rFonts w:asciiTheme="minorHAnsi" w:eastAsia="Dotum" w:hAnsiTheme="minorHAnsi" w:cs="Tahoma"/>
          <w:szCs w:val="22"/>
        </w:rPr>
        <w:t>lub:</w:t>
      </w:r>
    </w:p>
    <w:p w14:paraId="30C3B684" w14:textId="77777777" w:rsidR="00DB0152" w:rsidRPr="008A67D7" w:rsidRDefault="00DB0152" w:rsidP="00DB0152">
      <w:pPr>
        <w:pStyle w:val="ListParagraph"/>
        <w:tabs>
          <w:tab w:val="left" w:leader="dot" w:pos="9638"/>
        </w:tabs>
        <w:spacing w:before="120" w:after="120" w:line="240" w:lineRule="auto"/>
        <w:ind w:left="360"/>
        <w:contextualSpacing w:val="0"/>
        <w:rPr>
          <w:rFonts w:asciiTheme="minorHAnsi" w:eastAsia="Dotum" w:hAnsiTheme="minorHAnsi" w:cs="Tahoma"/>
          <w:szCs w:val="22"/>
        </w:rPr>
      </w:pPr>
      <w:r w:rsidRPr="008A67D7">
        <w:rPr>
          <w:rFonts w:asciiTheme="minorHAnsi" w:eastAsia="Dotum" w:hAnsiTheme="minorHAnsi" w:cs="Tahoma"/>
          <w:szCs w:val="22"/>
        </w:rPr>
        <w:tab/>
      </w:r>
    </w:p>
    <w:p w14:paraId="5F3DA0EC" w14:textId="77777777" w:rsidR="00DB0152" w:rsidRPr="008A67D7" w:rsidRDefault="00DB0152" w:rsidP="00DB0152">
      <w:pPr>
        <w:pStyle w:val="ListParagraph"/>
        <w:spacing w:before="120" w:after="120" w:line="240" w:lineRule="auto"/>
        <w:ind w:left="360"/>
        <w:contextualSpacing w:val="0"/>
        <w:rPr>
          <w:rFonts w:asciiTheme="minorHAnsi" w:eastAsia="Dotum" w:hAnsiTheme="minorHAnsi" w:cs="Tahoma"/>
          <w:szCs w:val="22"/>
        </w:rPr>
      </w:pPr>
    </w:p>
    <w:p w14:paraId="5A5355B3" w14:textId="77777777" w:rsidR="00B84FFF" w:rsidRPr="008A67D7" w:rsidRDefault="007F1DE4" w:rsidP="00614417">
      <w:pPr>
        <w:pStyle w:val="ListParagraph"/>
        <w:numPr>
          <w:ilvl w:val="0"/>
          <w:numId w:val="12"/>
        </w:numPr>
        <w:spacing w:before="120" w:after="120" w:line="240" w:lineRule="auto"/>
        <w:ind w:left="357"/>
        <w:contextualSpacing w:val="0"/>
        <w:rPr>
          <w:rFonts w:asciiTheme="minorHAnsi" w:eastAsia="Dotum" w:hAnsiTheme="minorHAnsi" w:cs="Tahoma"/>
          <w:szCs w:val="22"/>
        </w:rPr>
      </w:pPr>
      <w:r>
        <w:rPr>
          <w:rFonts w:asciiTheme="minorHAnsi" w:eastAsia="Dotum" w:hAnsiTheme="minorHAnsi" w:cs="Tahoma"/>
          <w:szCs w:val="22"/>
        </w:rPr>
        <w:t>St Michaels church and c</w:t>
      </w:r>
      <w:r w:rsidR="00B84FFF" w:rsidRPr="008A67D7">
        <w:rPr>
          <w:rFonts w:asciiTheme="minorHAnsi" w:eastAsia="Dotum" w:hAnsiTheme="minorHAnsi" w:cs="Tahoma"/>
          <w:szCs w:val="22"/>
        </w:rPr>
        <w:t>hurchyard:</w:t>
      </w:r>
    </w:p>
    <w:p w14:paraId="4A0B974F" w14:textId="77777777" w:rsidR="00DB0152" w:rsidRPr="008A67D7" w:rsidRDefault="00DB0152" w:rsidP="00DB0152">
      <w:pPr>
        <w:tabs>
          <w:tab w:val="left" w:leader="dot" w:pos="9638"/>
        </w:tabs>
        <w:spacing w:before="120" w:after="120" w:line="240" w:lineRule="auto"/>
        <w:ind w:left="363"/>
        <w:rPr>
          <w:rFonts w:asciiTheme="minorHAnsi" w:eastAsia="Dotum" w:hAnsiTheme="minorHAnsi" w:cs="Tahoma"/>
          <w:szCs w:val="22"/>
        </w:rPr>
      </w:pPr>
      <w:r w:rsidRPr="008A67D7">
        <w:rPr>
          <w:rFonts w:asciiTheme="minorHAnsi" w:eastAsia="Dotum" w:hAnsiTheme="minorHAnsi" w:cs="Tahoma"/>
          <w:szCs w:val="22"/>
        </w:rPr>
        <w:tab/>
      </w:r>
    </w:p>
    <w:p w14:paraId="39B87F07" w14:textId="77777777" w:rsidR="00DB0152" w:rsidRPr="008A67D7" w:rsidRDefault="00DB0152" w:rsidP="00DB0152">
      <w:pPr>
        <w:spacing w:before="120" w:after="120" w:line="240" w:lineRule="auto"/>
        <w:rPr>
          <w:rFonts w:asciiTheme="minorHAnsi" w:eastAsia="Dotum" w:hAnsiTheme="minorHAnsi" w:cs="Tahoma"/>
          <w:szCs w:val="22"/>
        </w:rPr>
      </w:pPr>
    </w:p>
    <w:p w14:paraId="75EDF466" w14:textId="77777777" w:rsidR="00B84FFF" w:rsidRPr="008A67D7" w:rsidRDefault="007F1DE4" w:rsidP="00614417">
      <w:pPr>
        <w:pStyle w:val="ListParagraph"/>
        <w:numPr>
          <w:ilvl w:val="0"/>
          <w:numId w:val="12"/>
        </w:numPr>
        <w:spacing w:before="120" w:after="120" w:line="240" w:lineRule="auto"/>
        <w:ind w:left="357"/>
        <w:contextualSpacing w:val="0"/>
        <w:rPr>
          <w:rFonts w:asciiTheme="minorHAnsi" w:eastAsia="Dotum" w:hAnsiTheme="minorHAnsi" w:cs="Tahoma"/>
          <w:szCs w:val="22"/>
        </w:rPr>
      </w:pPr>
      <w:r>
        <w:rPr>
          <w:rFonts w:asciiTheme="minorHAnsi" w:eastAsia="Dotum" w:hAnsiTheme="minorHAnsi" w:cs="Tahoma"/>
          <w:szCs w:val="22"/>
        </w:rPr>
        <w:t>The p</w:t>
      </w:r>
      <w:r w:rsidR="00073CB0" w:rsidRPr="008A67D7">
        <w:rPr>
          <w:rFonts w:asciiTheme="minorHAnsi" w:eastAsia="Dotum" w:hAnsiTheme="minorHAnsi" w:cs="Tahoma"/>
          <w:szCs w:val="22"/>
        </w:rPr>
        <w:t xml:space="preserve">arking area south of </w:t>
      </w:r>
      <w:r w:rsidR="00B84FFF" w:rsidRPr="008A67D7">
        <w:rPr>
          <w:rFonts w:asciiTheme="minorHAnsi" w:eastAsia="Dotum" w:hAnsiTheme="minorHAnsi" w:cs="Tahoma"/>
          <w:szCs w:val="22"/>
        </w:rPr>
        <w:t>Tesco:</w:t>
      </w:r>
    </w:p>
    <w:p w14:paraId="44C5EA7C" w14:textId="77777777" w:rsidR="00073CB0" w:rsidRPr="008A67D7" w:rsidRDefault="00DB0152" w:rsidP="00DB0152">
      <w:pPr>
        <w:tabs>
          <w:tab w:val="left" w:leader="dot" w:pos="9638"/>
        </w:tabs>
        <w:spacing w:before="120" w:after="120" w:line="240" w:lineRule="auto"/>
        <w:ind w:left="363"/>
        <w:rPr>
          <w:rFonts w:asciiTheme="minorHAnsi" w:eastAsia="Dotum" w:hAnsiTheme="minorHAnsi" w:cs="Tahoma"/>
          <w:szCs w:val="22"/>
        </w:rPr>
      </w:pPr>
      <w:r w:rsidRPr="008A67D7">
        <w:rPr>
          <w:rFonts w:asciiTheme="minorHAnsi" w:eastAsia="Dotum" w:hAnsiTheme="minorHAnsi" w:cs="Tahoma"/>
          <w:szCs w:val="22"/>
        </w:rPr>
        <w:tab/>
      </w:r>
    </w:p>
    <w:p w14:paraId="77C17395" w14:textId="77777777" w:rsidR="00DB0152" w:rsidRPr="008A67D7" w:rsidRDefault="00DB0152" w:rsidP="00571204">
      <w:pPr>
        <w:spacing w:before="120" w:after="120" w:line="240" w:lineRule="auto"/>
        <w:rPr>
          <w:rFonts w:asciiTheme="minorHAnsi" w:eastAsia="Dotum" w:hAnsiTheme="minorHAnsi" w:cs="Tahoma"/>
          <w:szCs w:val="22"/>
        </w:rPr>
      </w:pPr>
    </w:p>
    <w:p w14:paraId="537C017B" w14:textId="77777777" w:rsidR="00B84FFF" w:rsidRPr="008A67D7" w:rsidRDefault="007F1DE4" w:rsidP="00614417">
      <w:pPr>
        <w:pStyle w:val="ListParagraph"/>
        <w:numPr>
          <w:ilvl w:val="0"/>
          <w:numId w:val="12"/>
        </w:numPr>
        <w:spacing w:before="120" w:after="120" w:line="240" w:lineRule="auto"/>
        <w:ind w:left="357"/>
        <w:contextualSpacing w:val="0"/>
        <w:rPr>
          <w:rFonts w:asciiTheme="minorHAnsi" w:eastAsia="Dotum" w:hAnsiTheme="minorHAnsi" w:cs="Tahoma"/>
          <w:szCs w:val="22"/>
        </w:rPr>
      </w:pPr>
      <w:r>
        <w:rPr>
          <w:rFonts w:asciiTheme="minorHAnsi" w:eastAsia="Dotum" w:hAnsiTheme="minorHAnsi" w:cs="Tahoma"/>
          <w:szCs w:val="22"/>
        </w:rPr>
        <w:t>The public g</w:t>
      </w:r>
      <w:r w:rsidR="00B84FFF" w:rsidRPr="008A67D7">
        <w:rPr>
          <w:rFonts w:asciiTheme="minorHAnsi" w:eastAsia="Dotum" w:hAnsiTheme="minorHAnsi" w:cs="Tahoma"/>
          <w:szCs w:val="22"/>
        </w:rPr>
        <w:t>ardens:</w:t>
      </w:r>
    </w:p>
    <w:p w14:paraId="5751AA51" w14:textId="77777777" w:rsidR="008E220A" w:rsidRPr="008A67D7" w:rsidRDefault="00DB0152" w:rsidP="00DB0152">
      <w:pPr>
        <w:tabs>
          <w:tab w:val="left" w:leader="dot" w:pos="9638"/>
        </w:tabs>
        <w:spacing w:before="120" w:after="120" w:line="240" w:lineRule="auto"/>
        <w:ind w:left="363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ab/>
      </w:r>
    </w:p>
    <w:p w14:paraId="72FFCF12" w14:textId="77777777" w:rsidR="00DB0152" w:rsidRPr="008A67D7" w:rsidRDefault="00DB0152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</w:p>
    <w:p w14:paraId="5AB7EA16" w14:textId="77777777" w:rsidR="000017A0" w:rsidRPr="008A67D7" w:rsidRDefault="000017A0" w:rsidP="00571204">
      <w:pPr>
        <w:shd w:val="clear" w:color="auto" w:fill="F7AA83" w:themeFill="accent1" w:themeFillTint="99"/>
        <w:spacing w:before="120" w:after="120" w:line="240" w:lineRule="auto"/>
        <w:rPr>
          <w:rFonts w:asciiTheme="minorHAnsi" w:eastAsia="Dotum" w:hAnsiTheme="minorHAnsi"/>
          <w:szCs w:val="22"/>
        </w:rPr>
        <w:sectPr w:rsidR="000017A0" w:rsidRPr="008A67D7" w:rsidSect="00885D29">
          <w:pgSz w:w="11906" w:h="16838"/>
          <w:pgMar w:top="709" w:right="1134" w:bottom="709" w:left="1134" w:header="708" w:footer="708" w:gutter="0"/>
          <w:cols w:space="708"/>
          <w:docGrid w:linePitch="381"/>
        </w:sectPr>
      </w:pPr>
    </w:p>
    <w:p w14:paraId="5C9C3445" w14:textId="77777777" w:rsidR="00073CB0" w:rsidRPr="008A67D7" w:rsidRDefault="00073CB0" w:rsidP="00DB0152">
      <w:pPr>
        <w:pStyle w:val="SmallerHeading"/>
        <w:rPr>
          <w:rFonts w:asciiTheme="minorHAnsi" w:hAnsiTheme="minorHAnsi"/>
        </w:rPr>
      </w:pPr>
      <w:r w:rsidRPr="008A67D7">
        <w:rPr>
          <w:rFonts w:asciiTheme="minorHAnsi" w:hAnsiTheme="minorHAnsi"/>
        </w:rPr>
        <w:lastRenderedPageBreak/>
        <w:t>Atlas skills – describing patterns</w:t>
      </w:r>
    </w:p>
    <w:p w14:paraId="6F8E1294" w14:textId="77777777" w:rsidR="00DB0152" w:rsidRPr="008A67D7" w:rsidRDefault="00EA0E69" w:rsidP="00DB0152">
      <w:pPr>
        <w:tabs>
          <w:tab w:val="left" w:pos="2484"/>
        </w:tabs>
        <w:spacing w:before="120" w:after="120" w:line="240" w:lineRule="auto"/>
        <w:rPr>
          <w:rFonts w:asciiTheme="minorHAnsi" w:eastAsia="Dotum" w:hAnsiTheme="minorHAnsi"/>
          <w:szCs w:val="22"/>
        </w:rPr>
      </w:pPr>
      <w:r>
        <w:rPr>
          <w:rFonts w:asciiTheme="minorHAnsi" w:eastAsia="Dotum" w:hAnsiTheme="minorHAnsi"/>
          <w:szCs w:val="22"/>
        </w:rPr>
        <w:t>In your exam you could be asked</w:t>
      </w:r>
      <w:r w:rsidR="00DB0152" w:rsidRPr="008A67D7">
        <w:rPr>
          <w:rFonts w:asciiTheme="minorHAnsi" w:eastAsia="Dotum" w:hAnsiTheme="minorHAnsi"/>
          <w:szCs w:val="22"/>
        </w:rPr>
        <w:t xml:space="preserve"> to describe patterns of distribution on a map. This is a choropleth map, and shows the population density in India.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4"/>
        <w:gridCol w:w="375"/>
        <w:gridCol w:w="3140"/>
        <w:gridCol w:w="2495"/>
      </w:tblGrid>
      <w:tr w:rsidR="00DB0152" w:rsidRPr="008A67D7" w14:paraId="2799C486" w14:textId="77777777" w:rsidTr="00FB5F9C">
        <w:tc>
          <w:tcPr>
            <w:tcW w:w="3844" w:type="dxa"/>
            <w:vAlign w:val="center"/>
          </w:tcPr>
          <w:p w14:paraId="386BBDF7" w14:textId="77777777" w:rsidR="00DB0152" w:rsidRPr="008A67D7" w:rsidRDefault="00DB0152" w:rsidP="00CB68F6">
            <w:pPr>
              <w:pStyle w:val="SmallerHeading"/>
              <w:spacing w:before="120" w:after="120"/>
              <w:jc w:val="center"/>
              <w:rPr>
                <w:rFonts w:asciiTheme="minorHAnsi" w:hAnsiTheme="minorHAnsi"/>
              </w:rPr>
            </w:pPr>
            <w:r w:rsidRPr="008A67D7">
              <w:rPr>
                <w:rFonts w:asciiTheme="minorHAnsi" w:hAnsiTheme="minorHAnsi"/>
                <w:noProof/>
                <w:lang w:eastAsia="en-GB"/>
              </w:rPr>
              <w:drawing>
                <wp:inline distT="0" distB="0" distL="0" distR="0" wp14:anchorId="2B32E7D7" wp14:editId="5AF4E292">
                  <wp:extent cx="2234428" cy="2576223"/>
                  <wp:effectExtent l="38100" t="38100" r="33020" b="33655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ndia_population_density_map_en.sv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43" cy="258661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gridSpan w:val="3"/>
          </w:tcPr>
          <w:p w14:paraId="18636C7F" w14:textId="77777777" w:rsidR="00DB0152" w:rsidRPr="008A67D7" w:rsidRDefault="00DB0152" w:rsidP="00CB68F6">
            <w:pPr>
              <w:tabs>
                <w:tab w:val="left" w:pos="2484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>Describe the pattern of population</w:t>
            </w:r>
            <w:r w:rsidR="00CB68F6" w:rsidRPr="008A67D7">
              <w:rPr>
                <w:szCs w:val="24"/>
              </w:rPr>
              <w:t xml:space="preserve"> distribution in India:</w:t>
            </w:r>
          </w:p>
          <w:p w14:paraId="39460DB8" w14:textId="77777777" w:rsidR="00626F2E" w:rsidRPr="008A67D7" w:rsidRDefault="00626F2E" w:rsidP="00626F2E">
            <w:pPr>
              <w:tabs>
                <w:tab w:val="left" w:leader="dot" w:pos="5429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4F890D8E" w14:textId="77777777" w:rsidR="00626F2E" w:rsidRPr="008A67D7" w:rsidRDefault="00626F2E" w:rsidP="00626F2E">
            <w:pPr>
              <w:tabs>
                <w:tab w:val="left" w:leader="dot" w:pos="5429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57D9E5E3" w14:textId="77777777" w:rsidR="00626F2E" w:rsidRPr="008A67D7" w:rsidRDefault="00626F2E" w:rsidP="00626F2E">
            <w:pPr>
              <w:tabs>
                <w:tab w:val="left" w:leader="dot" w:pos="5429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5D55257B" w14:textId="77777777" w:rsidR="00626F2E" w:rsidRPr="008A67D7" w:rsidRDefault="00626F2E" w:rsidP="00626F2E">
            <w:pPr>
              <w:tabs>
                <w:tab w:val="left" w:leader="dot" w:pos="5429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268BCEBB" w14:textId="77777777" w:rsidR="00626F2E" w:rsidRPr="008A67D7" w:rsidRDefault="00626F2E" w:rsidP="00626F2E">
            <w:pPr>
              <w:tabs>
                <w:tab w:val="left" w:leader="dot" w:pos="5429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5C8696C0" w14:textId="77777777" w:rsidR="00626F2E" w:rsidRPr="008A67D7" w:rsidRDefault="00626F2E" w:rsidP="00626F2E">
            <w:pPr>
              <w:tabs>
                <w:tab w:val="left" w:leader="dot" w:pos="5429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32523425" w14:textId="77777777" w:rsidR="00626F2E" w:rsidRPr="008A67D7" w:rsidRDefault="00626F2E" w:rsidP="00626F2E">
            <w:pPr>
              <w:tabs>
                <w:tab w:val="left" w:leader="dot" w:pos="5429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16A7349A" w14:textId="77777777" w:rsidR="00626F2E" w:rsidRPr="008A67D7" w:rsidRDefault="00626F2E" w:rsidP="00626F2E">
            <w:pPr>
              <w:tabs>
                <w:tab w:val="left" w:leader="dot" w:pos="5429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</w:tc>
      </w:tr>
      <w:tr w:rsidR="00FB5F9C" w:rsidRPr="008A67D7" w14:paraId="38BB8A7C" w14:textId="77777777" w:rsidTr="00FB5F9C">
        <w:trPr>
          <w:trHeight w:val="2438"/>
        </w:trPr>
        <w:tc>
          <w:tcPr>
            <w:tcW w:w="4219" w:type="dxa"/>
            <w:gridSpan w:val="2"/>
            <w:shd w:val="clear" w:color="auto" w:fill="C4F9DD" w:themeFill="accent3" w:themeFillTint="33"/>
            <w:vAlign w:val="center"/>
          </w:tcPr>
          <w:p w14:paraId="51151495" w14:textId="77777777" w:rsidR="00FB5F9C" w:rsidRPr="008A67D7" w:rsidRDefault="00FB5F9C" w:rsidP="00CB68F6">
            <w:pPr>
              <w:spacing w:before="120" w:after="120"/>
              <w:rPr>
                <w:b/>
                <w:sz w:val="36"/>
                <w:szCs w:val="36"/>
              </w:rPr>
            </w:pPr>
            <w:r w:rsidRPr="008A67D7">
              <w:rPr>
                <w:b/>
                <w:sz w:val="36"/>
                <w:szCs w:val="36"/>
              </w:rPr>
              <w:t xml:space="preserve">Remember: </w:t>
            </w:r>
          </w:p>
          <w:p w14:paraId="30C3720B" w14:textId="75950F63" w:rsidR="00FB5F9C" w:rsidRPr="008A67D7" w:rsidRDefault="00FB5F9C" w:rsidP="00CB68F6">
            <w:pPr>
              <w:spacing w:before="120" w:after="120"/>
            </w:pPr>
            <w:r w:rsidRPr="008A67D7">
              <w:t>When you are describing</w:t>
            </w:r>
            <w:r w:rsidR="00222EE1">
              <w:t>,</w:t>
            </w:r>
            <w:r w:rsidRPr="008A67D7">
              <w:t xml:space="preserve"> yo</w:t>
            </w:r>
            <w:r w:rsidR="007F1DE4">
              <w:t>u are saying what you can see</w:t>
            </w:r>
            <w:r w:rsidR="00222EE1">
              <w:t xml:space="preserve">; </w:t>
            </w:r>
            <w:r w:rsidR="007F1DE4">
              <w:t>you do not need to</w:t>
            </w:r>
            <w:r w:rsidRPr="008A67D7">
              <w:t xml:space="preserve"> give re</w:t>
            </w:r>
            <w:r w:rsidR="007F1DE4">
              <w:t>asons for the pattern as</w:t>
            </w:r>
            <w:r w:rsidR="003C455C">
              <w:t xml:space="preserve"> </w:t>
            </w:r>
            <w:r w:rsidR="007F1DE4">
              <w:t>well.</w:t>
            </w:r>
            <w:r w:rsidRPr="008A67D7">
              <w:t xml:space="preserve"> </w:t>
            </w:r>
          </w:p>
        </w:tc>
        <w:tc>
          <w:tcPr>
            <w:tcW w:w="5635" w:type="dxa"/>
            <w:gridSpan w:val="2"/>
            <w:vAlign w:val="center"/>
          </w:tcPr>
          <w:p w14:paraId="54FAE8A3" w14:textId="77777777" w:rsidR="00FB5F9C" w:rsidRPr="008A67D7" w:rsidRDefault="00FB5F9C" w:rsidP="00FB5F9C">
            <w:pPr>
              <w:spacing w:before="120" w:after="120"/>
              <w:jc w:val="right"/>
            </w:pPr>
            <w:r w:rsidRPr="008A67D7">
              <w:rPr>
                <w:noProof/>
                <w:sz w:val="56"/>
                <w:lang w:eastAsia="en-GB"/>
              </w:rPr>
              <mc:AlternateContent>
                <mc:Choice Requires="wpg">
                  <w:drawing>
                    <wp:inline distT="0" distB="0" distL="0" distR="0" wp14:anchorId="7FA4CF1B" wp14:editId="70AA375E">
                      <wp:extent cx="3298825" cy="1333500"/>
                      <wp:effectExtent l="19050" t="19050" r="15875" b="19050"/>
                      <wp:docPr id="107" name="Group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8825" cy="1333500"/>
                                <a:chOff x="-1743074" y="1"/>
                                <a:chExt cx="3298825" cy="1333500"/>
                              </a:xfrm>
                            </wpg:grpSpPr>
                            <wps:wsp>
                              <wps:cNvPr id="108" name="Rounded Rectangle 108"/>
                              <wps:cNvSpPr/>
                              <wps:spPr>
                                <a:xfrm>
                                  <a:off x="-1743074" y="1"/>
                                  <a:ext cx="3298825" cy="13335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3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23A0CD0" w14:textId="77777777" w:rsidR="003C7D3D" w:rsidRPr="00CA39EB" w:rsidRDefault="003C7D3D" w:rsidP="00FB5F9C">
                                    <w:pPr>
                                      <w:rPr>
                                        <w:rFonts w:asciiTheme="minorHAnsi" w:hAnsiTheme="minorHAnsi"/>
                                        <w:sz w:val="36"/>
                                        <w:szCs w:val="36"/>
                                      </w:rPr>
                                    </w:pPr>
                                    <w:r w:rsidRPr="00CA39EB">
                                      <w:rPr>
                                        <w:rFonts w:asciiTheme="minorHAnsi" w:hAnsiTheme="minorHAnsi"/>
                                        <w:b/>
                                        <w:sz w:val="36"/>
                                        <w:szCs w:val="36"/>
                                      </w:rPr>
                                      <w:t>Hint:</w:t>
                                    </w:r>
                                    <w:r w:rsidRPr="00CA39EB">
                                      <w:rPr>
                                        <w:rFonts w:asciiTheme="minorHAnsi" w:hAnsiTheme="minorHAnsi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</w:p>
                                  <w:p w14:paraId="180A65E6" w14:textId="55CD9CE3" w:rsidR="003C7D3D" w:rsidRPr="00CA39EB" w:rsidRDefault="003C7D3D" w:rsidP="00FB5F9C">
                                    <w:pPr>
                                      <w:rPr>
                                        <w:rFonts w:asciiTheme="minorHAnsi" w:hAnsiTheme="minorHAnsi"/>
                                        <w:szCs w:val="24"/>
                                      </w:rPr>
                                    </w:pPr>
                                    <w:r w:rsidRPr="00CA39EB">
                                      <w:rPr>
                                        <w:rFonts w:asciiTheme="minorHAnsi" w:hAnsiTheme="minorHAnsi"/>
                                        <w:szCs w:val="24"/>
                                      </w:rPr>
                                      <w:t xml:space="preserve">You can give general statements to begin with but then you must go into more detail, for example naming specific areas where there 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szCs w:val="24"/>
                                      </w:rPr>
                                      <w:t>is</w:t>
                                    </w:r>
                                    <w:r w:rsidRPr="00CA39EB">
                                      <w:rPr>
                                        <w:rFonts w:asciiTheme="minorHAnsi" w:hAnsiTheme="minorHAnsi"/>
                                        <w:szCs w:val="24"/>
                                      </w:rPr>
                                      <w:t xml:space="preserve"> high/low density.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" name="Picture 1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4425" y="7620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A4CF1B" id="Group 107" o:spid="_x0000_s1028" style="width:259.75pt;height:105pt;mso-position-horizontal-relative:char;mso-position-vertical-relative:line" coordorigin="-17430" coordsize="32988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">
                      <v:roundrect id="Rounded Rectangle 108" o:spid="_x0000_s1029" style="position:absolute;left:-17430;width:32987;height:133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" filled="f" strokecolor="#11ab5a [3206]" strokeweight="2.25pt">
                        <v:textbox>
                          <w:txbxContent>
                            <w:p w14:paraId="523A0CD0" w14:textId="77777777" w:rsidR="003C7D3D" w:rsidRPr="00CA39EB" w:rsidRDefault="003C7D3D" w:rsidP="00FB5F9C">
                              <w:pPr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</w:rPr>
                              </w:pPr>
                              <w:r w:rsidRPr="00CA39EB">
                                <w:rPr>
                                  <w:rFonts w:asciiTheme="minorHAnsi" w:hAnsiTheme="minorHAnsi"/>
                                  <w:b/>
                                  <w:sz w:val="36"/>
                                  <w:szCs w:val="36"/>
                                </w:rPr>
                                <w:t>Hint:</w:t>
                              </w:r>
                              <w:r w:rsidRPr="00CA39EB"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180A65E6" w14:textId="55CD9CE3" w:rsidR="003C7D3D" w:rsidRPr="00CA39EB" w:rsidRDefault="003C7D3D" w:rsidP="00FB5F9C">
                              <w:pPr>
                                <w:rPr>
                                  <w:rFonts w:asciiTheme="minorHAnsi" w:hAnsiTheme="minorHAnsi"/>
                                  <w:szCs w:val="24"/>
                                </w:rPr>
                              </w:pPr>
                              <w:r w:rsidRPr="00CA39EB">
                                <w:rPr>
                                  <w:rFonts w:asciiTheme="minorHAnsi" w:hAnsiTheme="minorHAnsi"/>
                                  <w:szCs w:val="24"/>
                                </w:rPr>
                                <w:t xml:space="preserve">You can give general statements to begin with but then you must go into more detail, for example naming specific areas where there </w:t>
                              </w:r>
                              <w:r>
                                <w:rPr>
                                  <w:rFonts w:asciiTheme="minorHAnsi" w:hAnsiTheme="minorHAnsi"/>
                                  <w:szCs w:val="24"/>
                                </w:rPr>
                                <w:t>is</w:t>
                              </w:r>
                              <w:r w:rsidRPr="00CA39EB">
                                <w:rPr>
                                  <w:rFonts w:asciiTheme="minorHAnsi" w:hAnsiTheme="minorHAnsi"/>
                                  <w:szCs w:val="24"/>
                                </w:rPr>
                                <w:t xml:space="preserve"> high/low density.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9" o:spid="_x0000_s1030" type="#_x0000_t75" style="position:absolute;left:11144;top:762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B5F9C" w:rsidRPr="008A67D7" w14:paraId="54C11EAE" w14:textId="77777777" w:rsidTr="00FB5F9C">
        <w:trPr>
          <w:trHeight w:val="2587"/>
        </w:trPr>
        <w:tc>
          <w:tcPr>
            <w:tcW w:w="3844" w:type="dxa"/>
            <w:vMerge w:val="restart"/>
            <w:vAlign w:val="center"/>
          </w:tcPr>
          <w:p w14:paraId="0DBC85A6" w14:textId="77777777" w:rsidR="00FB5F9C" w:rsidRPr="008A67D7" w:rsidRDefault="00FB5F9C" w:rsidP="00CB68F6">
            <w:pPr>
              <w:spacing w:before="120" w:after="120"/>
              <w:jc w:val="center"/>
              <w:rPr>
                <w:b/>
              </w:rPr>
            </w:pPr>
            <w:r w:rsidRPr="008A67D7"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4D1AF507" wp14:editId="1E36EC54">
                  <wp:extent cx="2087172" cy="3533241"/>
                  <wp:effectExtent l="38100" t="38100" r="46990" b="292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United_Kingdom_relief_location_map.jpg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770" cy="353594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gridSpan w:val="2"/>
            <w:vMerge w:val="restart"/>
            <w:tcBorders>
              <w:left w:val="nil"/>
            </w:tcBorders>
          </w:tcPr>
          <w:p w14:paraId="145FF98A" w14:textId="77777777" w:rsidR="00FB5F9C" w:rsidRPr="008A67D7" w:rsidRDefault="00FB5F9C" w:rsidP="00626F2E">
            <w:pPr>
              <w:tabs>
                <w:tab w:val="left" w:pos="4518"/>
                <w:tab w:val="left" w:pos="4809"/>
              </w:tabs>
              <w:spacing w:before="120" w:after="120"/>
            </w:pPr>
            <w:r w:rsidRPr="008A67D7">
              <w:t>Describe the pattern of upland areas in the UK:</w:t>
            </w:r>
          </w:p>
          <w:p w14:paraId="40F4DA81" w14:textId="77777777" w:rsidR="00FB5F9C" w:rsidRPr="008A67D7" w:rsidRDefault="00FB5F9C" w:rsidP="00626F2E">
            <w:pPr>
              <w:tabs>
                <w:tab w:val="left" w:leader="dot" w:pos="3303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0C6F699F" w14:textId="77777777" w:rsidR="00FB5F9C" w:rsidRPr="008A67D7" w:rsidRDefault="00FB5F9C" w:rsidP="00626F2E">
            <w:pPr>
              <w:tabs>
                <w:tab w:val="left" w:leader="dot" w:pos="3303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2933BBAD" w14:textId="77777777" w:rsidR="00FB5F9C" w:rsidRPr="008A67D7" w:rsidRDefault="00FB5F9C" w:rsidP="00626F2E">
            <w:pPr>
              <w:tabs>
                <w:tab w:val="left" w:leader="dot" w:pos="3303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40B39731" w14:textId="77777777" w:rsidR="00FB5F9C" w:rsidRPr="008A67D7" w:rsidRDefault="00FB5F9C" w:rsidP="00626F2E">
            <w:pPr>
              <w:tabs>
                <w:tab w:val="left" w:leader="dot" w:pos="3303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44BC073F" w14:textId="77777777" w:rsidR="00FB5F9C" w:rsidRPr="008A67D7" w:rsidRDefault="00FB5F9C" w:rsidP="00626F2E">
            <w:pPr>
              <w:tabs>
                <w:tab w:val="left" w:leader="dot" w:pos="3303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7C6ECA8F" w14:textId="77777777" w:rsidR="00FB5F9C" w:rsidRPr="008A67D7" w:rsidRDefault="00FB5F9C" w:rsidP="00626F2E">
            <w:pPr>
              <w:tabs>
                <w:tab w:val="left" w:leader="dot" w:pos="3303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415DC583" w14:textId="77777777" w:rsidR="00FB5F9C" w:rsidRPr="008A67D7" w:rsidRDefault="00FB5F9C" w:rsidP="00626F2E">
            <w:pPr>
              <w:tabs>
                <w:tab w:val="left" w:leader="dot" w:pos="3303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456F0C47" w14:textId="77777777" w:rsidR="00FB5F9C" w:rsidRPr="008A67D7" w:rsidRDefault="00FB5F9C" w:rsidP="00626F2E">
            <w:pPr>
              <w:tabs>
                <w:tab w:val="left" w:leader="dot" w:pos="3303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5036E9E4" w14:textId="77777777" w:rsidR="00FB5F9C" w:rsidRPr="008A67D7" w:rsidRDefault="00FB5F9C" w:rsidP="00626F2E">
            <w:pPr>
              <w:tabs>
                <w:tab w:val="left" w:leader="dot" w:pos="3303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65B7B175" w14:textId="77777777" w:rsidR="00FB5F9C" w:rsidRPr="008A67D7" w:rsidRDefault="00FB5F9C" w:rsidP="00626F2E">
            <w:pPr>
              <w:tabs>
                <w:tab w:val="left" w:leader="dot" w:pos="3303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531FC958" w14:textId="77777777" w:rsidR="00FB5F9C" w:rsidRPr="008A67D7" w:rsidRDefault="00FB5F9C" w:rsidP="00626F2E">
            <w:pPr>
              <w:tabs>
                <w:tab w:val="left" w:leader="dot" w:pos="3303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  <w:p w14:paraId="057C07C5" w14:textId="77777777" w:rsidR="00FB5F9C" w:rsidRPr="008A67D7" w:rsidRDefault="00FB5F9C" w:rsidP="00626F2E">
            <w:pPr>
              <w:tabs>
                <w:tab w:val="left" w:leader="dot" w:pos="3303"/>
              </w:tabs>
              <w:spacing w:before="120" w:after="120"/>
              <w:rPr>
                <w:szCs w:val="24"/>
              </w:rPr>
            </w:pPr>
            <w:r w:rsidRPr="008A67D7">
              <w:rPr>
                <w:szCs w:val="24"/>
              </w:rPr>
              <w:tab/>
            </w:r>
          </w:p>
        </w:tc>
        <w:tc>
          <w:tcPr>
            <w:tcW w:w="2494" w:type="dxa"/>
            <w:vAlign w:val="center"/>
          </w:tcPr>
          <w:p w14:paraId="0242B908" w14:textId="77777777" w:rsidR="00FB5F9C" w:rsidRPr="008A67D7" w:rsidRDefault="00FB5F9C" w:rsidP="00CB68F6">
            <w:pPr>
              <w:spacing w:before="120" w:after="120"/>
            </w:pPr>
            <w:r w:rsidRPr="008A67D7">
              <w:rPr>
                <w:noProof/>
                <w:sz w:val="56"/>
                <w:lang w:eastAsia="en-GB"/>
              </w:rPr>
              <mc:AlternateContent>
                <mc:Choice Requires="wpg">
                  <w:drawing>
                    <wp:inline distT="0" distB="0" distL="0" distR="0" wp14:anchorId="3C1523BD" wp14:editId="1208DF9B">
                      <wp:extent cx="1414609" cy="1419225"/>
                      <wp:effectExtent l="19050" t="19050" r="14605" b="28575"/>
                      <wp:docPr id="115" name="Group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4609" cy="1419225"/>
                                <a:chOff x="140317" y="1"/>
                                <a:chExt cx="1414609" cy="1419225"/>
                              </a:xfrm>
                            </wpg:grpSpPr>
                            <wps:wsp>
                              <wps:cNvPr id="118" name="Rounded Rectangle 118"/>
                              <wps:cNvSpPr/>
                              <wps:spPr>
                                <a:xfrm>
                                  <a:off x="140317" y="1"/>
                                  <a:ext cx="1414609" cy="141922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3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73DE32F" w14:textId="77777777" w:rsidR="003C7D3D" w:rsidRPr="00CA39EB" w:rsidRDefault="003C7D3D" w:rsidP="00FB5F9C">
                                    <w:pPr>
                                      <w:rPr>
                                        <w:rFonts w:asciiTheme="minorHAnsi" w:hAnsiTheme="minorHAnsi"/>
                                        <w:sz w:val="36"/>
                                        <w:szCs w:val="36"/>
                                      </w:rPr>
                                    </w:pPr>
                                    <w:r w:rsidRPr="00CA39EB">
                                      <w:rPr>
                                        <w:rFonts w:asciiTheme="minorHAnsi" w:hAnsiTheme="minorHAnsi"/>
                                        <w:b/>
                                        <w:sz w:val="36"/>
                                        <w:szCs w:val="36"/>
                                      </w:rPr>
                                      <w:t>Hint:</w:t>
                                    </w:r>
                                    <w:r w:rsidRPr="00CA39EB">
                                      <w:rPr>
                                        <w:rFonts w:asciiTheme="minorHAnsi" w:hAnsiTheme="minorHAnsi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</w:p>
                                  <w:p w14:paraId="4C4166C7" w14:textId="77777777" w:rsidR="003C7D3D" w:rsidRPr="00CA39EB" w:rsidRDefault="003C7D3D" w:rsidP="00FB5F9C">
                                    <w:pPr>
                                      <w:rPr>
                                        <w:rFonts w:asciiTheme="minorHAnsi" w:hAnsiTheme="minorHAnsi"/>
                                        <w:szCs w:val="24"/>
                                      </w:rPr>
                                    </w:pPr>
                                    <w:r w:rsidRPr="00CA39EB">
                                      <w:rPr>
                                        <w:rFonts w:asciiTheme="minorHAnsi" w:hAnsiTheme="minorHAnsi"/>
                                      </w:rPr>
                                      <w:t>You may need to look at the key to help you pick out particular areas.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9" name="Picture 1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4425" y="7620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1523BD" id="Group 115" o:spid="_x0000_s1031" style="width:111.4pt;height:111.75pt;mso-position-horizontal-relative:char;mso-position-vertical-relative:line" coordorigin="1403" coordsize="14146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">
                      <v:roundrect id="Rounded Rectangle 118" o:spid="_x0000_s1032" style="position:absolute;left:1403;width:14146;height:141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" filled="f" strokecolor="#11ab5a [3206]" strokeweight="2.25pt">
                        <v:textbox>
                          <w:txbxContent>
                            <w:p w14:paraId="673DE32F" w14:textId="77777777" w:rsidR="003C7D3D" w:rsidRPr="00CA39EB" w:rsidRDefault="003C7D3D" w:rsidP="00FB5F9C">
                              <w:pPr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</w:rPr>
                              </w:pPr>
                              <w:r w:rsidRPr="00CA39EB">
                                <w:rPr>
                                  <w:rFonts w:asciiTheme="minorHAnsi" w:hAnsiTheme="minorHAnsi"/>
                                  <w:b/>
                                  <w:sz w:val="36"/>
                                  <w:szCs w:val="36"/>
                                </w:rPr>
                                <w:t>Hint:</w:t>
                              </w:r>
                              <w:r w:rsidRPr="00CA39EB"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4C4166C7" w14:textId="77777777" w:rsidR="003C7D3D" w:rsidRPr="00CA39EB" w:rsidRDefault="003C7D3D" w:rsidP="00FB5F9C">
                              <w:pPr>
                                <w:rPr>
                                  <w:rFonts w:asciiTheme="minorHAnsi" w:hAnsiTheme="minorHAnsi"/>
                                  <w:szCs w:val="24"/>
                                </w:rPr>
                              </w:pPr>
                              <w:r w:rsidRPr="00CA39EB">
                                <w:rPr>
                                  <w:rFonts w:asciiTheme="minorHAnsi" w:hAnsiTheme="minorHAnsi"/>
                                </w:rPr>
                                <w:t>You may need to look at the key to help you pick out particular areas.</w:t>
                              </w:r>
                            </w:p>
                          </w:txbxContent>
                        </v:textbox>
                      </v:roundrect>
                      <v:shape id="Picture 119" o:spid="_x0000_s1033" type="#_x0000_t75" style="position:absolute;left:11144;top:762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B5F9C" w:rsidRPr="008A67D7" w14:paraId="33561860" w14:textId="77777777" w:rsidTr="00FB5F9C">
        <w:trPr>
          <w:trHeight w:val="2662"/>
        </w:trPr>
        <w:tc>
          <w:tcPr>
            <w:tcW w:w="3844" w:type="dxa"/>
            <w:vMerge/>
            <w:vAlign w:val="center"/>
          </w:tcPr>
          <w:p w14:paraId="0FC2CA97" w14:textId="77777777" w:rsidR="00FB5F9C" w:rsidRPr="008A67D7" w:rsidRDefault="00FB5F9C" w:rsidP="00CB68F6">
            <w:pPr>
              <w:spacing w:before="120" w:after="120"/>
              <w:jc w:val="center"/>
              <w:rPr>
                <w:rFonts w:eastAsia="Dotum"/>
                <w:noProof/>
                <w:szCs w:val="22"/>
                <w:lang w:eastAsia="en-GB"/>
              </w:rPr>
            </w:pPr>
          </w:p>
        </w:tc>
        <w:tc>
          <w:tcPr>
            <w:tcW w:w="3516" w:type="dxa"/>
            <w:gridSpan w:val="2"/>
            <w:vMerge/>
            <w:tcBorders>
              <w:left w:val="nil"/>
            </w:tcBorders>
          </w:tcPr>
          <w:p w14:paraId="3EE2B103" w14:textId="77777777" w:rsidR="00FB5F9C" w:rsidRPr="008A67D7" w:rsidRDefault="00FB5F9C" w:rsidP="00CB68F6">
            <w:pPr>
              <w:spacing w:before="120" w:after="120"/>
            </w:pPr>
          </w:p>
        </w:tc>
        <w:tc>
          <w:tcPr>
            <w:tcW w:w="2494" w:type="dxa"/>
            <w:vAlign w:val="center"/>
          </w:tcPr>
          <w:p w14:paraId="19AD95BC" w14:textId="77777777" w:rsidR="00FB5F9C" w:rsidRPr="008A67D7" w:rsidRDefault="00FB5F9C" w:rsidP="00626F2E">
            <w:pPr>
              <w:rPr>
                <w:b/>
                <w:sz w:val="36"/>
                <w:szCs w:val="36"/>
              </w:rPr>
            </w:pPr>
            <w:r w:rsidRPr="008A67D7">
              <w:rPr>
                <w:noProof/>
                <w:sz w:val="56"/>
                <w:lang w:eastAsia="en-GB"/>
              </w:rPr>
              <mc:AlternateContent>
                <mc:Choice Requires="wpg">
                  <w:drawing>
                    <wp:inline distT="0" distB="0" distL="0" distR="0" wp14:anchorId="7976FDE5" wp14:editId="64F72A0F">
                      <wp:extent cx="1414609" cy="2108579"/>
                      <wp:effectExtent l="19050" t="19050" r="14605" b="25400"/>
                      <wp:docPr id="121" name="Group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4609" cy="2108579"/>
                                <a:chOff x="140317" y="0"/>
                                <a:chExt cx="1414609" cy="2108579"/>
                              </a:xfrm>
                            </wpg:grpSpPr>
                            <wps:wsp>
                              <wps:cNvPr id="122" name="Rounded Rectangle 122"/>
                              <wps:cNvSpPr/>
                              <wps:spPr>
                                <a:xfrm>
                                  <a:off x="140317" y="0"/>
                                  <a:ext cx="1414609" cy="2108579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3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17973C0" w14:textId="77777777" w:rsidR="003C7D3D" w:rsidRPr="00CA39EB" w:rsidRDefault="003C7D3D" w:rsidP="00FB5F9C">
                                    <w:pPr>
                                      <w:rPr>
                                        <w:rFonts w:asciiTheme="minorHAnsi" w:hAnsiTheme="minorHAnsi"/>
                                        <w:sz w:val="36"/>
                                        <w:szCs w:val="36"/>
                                      </w:rPr>
                                    </w:pPr>
                                    <w:r w:rsidRPr="00CA39EB">
                                      <w:rPr>
                                        <w:rFonts w:asciiTheme="minorHAnsi" w:hAnsiTheme="minorHAnsi"/>
                                        <w:b/>
                                        <w:sz w:val="36"/>
                                        <w:szCs w:val="36"/>
                                      </w:rPr>
                                      <w:t>Hint:</w:t>
                                    </w:r>
                                    <w:r w:rsidRPr="00CA39EB">
                                      <w:rPr>
                                        <w:rFonts w:asciiTheme="minorHAnsi" w:hAnsiTheme="minorHAnsi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</w:p>
                                  <w:p w14:paraId="7B5A4491" w14:textId="4C0899E3" w:rsidR="003C7D3D" w:rsidRPr="00CA39EB" w:rsidRDefault="003C7D3D" w:rsidP="00FB5F9C">
                                    <w:pPr>
                                      <w:rPr>
                                        <w:rFonts w:asciiTheme="minorHAnsi" w:hAnsiTheme="minorHAnsi"/>
                                        <w:szCs w:val="24"/>
                                      </w:rPr>
                                    </w:pPr>
                                    <w:r w:rsidRPr="00CA39EB">
                                      <w:rPr>
                                        <w:rFonts w:asciiTheme="minorHAnsi" w:hAnsiTheme="minorHAnsi"/>
                                      </w:rPr>
                                      <w:t xml:space="preserve">Look at the number of marks available. If there are 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</w:rPr>
                                      <w:t>four</w:t>
                                    </w:r>
                                    <w:r w:rsidRPr="00CA39EB">
                                      <w:rPr>
                                        <w:rFonts w:asciiTheme="minorHAnsi" w:hAnsiTheme="minorHAnsi"/>
                                      </w:rPr>
                                      <w:t xml:space="preserve"> marks available try to pick out four pieces of information.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3" name="Picture 1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4425" y="7620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76FDE5" id="Group 121" o:spid="_x0000_s1034" style="width:111.4pt;height:166.05pt;mso-position-horizontal-relative:char;mso-position-vertical-relative:line" coordorigin="1403" coordsize="14146,2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">
                      <v:roundrect id="Rounded Rectangle 122" o:spid="_x0000_s1035" style="position:absolute;left:1403;width:14146;height:210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" filled="f" strokecolor="#11ab5a [3206]" strokeweight="2.25pt">
                        <v:textbox>
                          <w:txbxContent>
                            <w:p w14:paraId="117973C0" w14:textId="77777777" w:rsidR="003C7D3D" w:rsidRPr="00CA39EB" w:rsidRDefault="003C7D3D" w:rsidP="00FB5F9C">
                              <w:pPr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</w:rPr>
                              </w:pPr>
                              <w:r w:rsidRPr="00CA39EB">
                                <w:rPr>
                                  <w:rFonts w:asciiTheme="minorHAnsi" w:hAnsiTheme="minorHAnsi"/>
                                  <w:b/>
                                  <w:sz w:val="36"/>
                                  <w:szCs w:val="36"/>
                                </w:rPr>
                                <w:t>Hint:</w:t>
                              </w:r>
                              <w:r w:rsidRPr="00CA39EB"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7B5A4491" w14:textId="4C0899E3" w:rsidR="003C7D3D" w:rsidRPr="00CA39EB" w:rsidRDefault="003C7D3D" w:rsidP="00FB5F9C">
                              <w:pPr>
                                <w:rPr>
                                  <w:rFonts w:asciiTheme="minorHAnsi" w:hAnsiTheme="minorHAnsi"/>
                                  <w:szCs w:val="24"/>
                                </w:rPr>
                              </w:pPr>
                              <w:r w:rsidRPr="00CA39EB">
                                <w:rPr>
                                  <w:rFonts w:asciiTheme="minorHAnsi" w:hAnsiTheme="minorHAnsi"/>
                                </w:rPr>
                                <w:t xml:space="preserve">Look at the number of marks available. If there are </w:t>
                              </w:r>
                              <w:r>
                                <w:rPr>
                                  <w:rFonts w:asciiTheme="minorHAnsi" w:hAnsiTheme="minorHAnsi"/>
                                </w:rPr>
                                <w:t>four</w:t>
                              </w:r>
                              <w:r w:rsidRPr="00CA39EB">
                                <w:rPr>
                                  <w:rFonts w:asciiTheme="minorHAnsi" w:hAnsiTheme="minorHAnsi"/>
                                </w:rPr>
                                <w:t xml:space="preserve"> marks available try to pick out four pieces of information.</w:t>
                              </w:r>
                            </w:p>
                          </w:txbxContent>
                        </v:textbox>
                      </v:roundrect>
                      <v:shape id="Picture 123" o:spid="_x0000_s1036" type="#_x0000_t75" style="position:absolute;left:11144;top:762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8F1F4DE" w14:textId="77777777" w:rsidR="00FB5F9C" w:rsidRPr="008A67D7" w:rsidRDefault="00FB5F9C" w:rsidP="00FB5F9C">
      <w:pPr>
        <w:spacing w:line="240" w:lineRule="auto"/>
        <w:rPr>
          <w:rFonts w:asciiTheme="minorHAnsi" w:eastAsia="Dotum" w:hAnsiTheme="minorHAnsi"/>
          <w:sz w:val="2"/>
          <w:szCs w:val="2"/>
        </w:rPr>
      </w:pPr>
    </w:p>
    <w:p w14:paraId="454BA1E5" w14:textId="77777777" w:rsidR="00FB5F9C" w:rsidRPr="008A67D7" w:rsidRDefault="00FB5F9C" w:rsidP="00CB68F6">
      <w:pPr>
        <w:shd w:val="clear" w:color="auto" w:fill="F7AA83" w:themeFill="accent1" w:themeFillTint="99"/>
        <w:spacing w:line="240" w:lineRule="auto"/>
        <w:rPr>
          <w:rFonts w:asciiTheme="minorHAnsi" w:eastAsia="Dotum" w:hAnsiTheme="minorHAnsi"/>
          <w:sz w:val="2"/>
          <w:szCs w:val="2"/>
        </w:rPr>
        <w:sectPr w:rsidR="00FB5F9C" w:rsidRPr="008A67D7" w:rsidSect="00885D29">
          <w:pgSz w:w="11906" w:h="16838"/>
          <w:pgMar w:top="709" w:right="1134" w:bottom="709" w:left="1134" w:header="708" w:footer="708" w:gutter="0"/>
          <w:cols w:space="708"/>
          <w:docGrid w:linePitch="381"/>
        </w:sectPr>
      </w:pPr>
    </w:p>
    <w:p w14:paraId="018E9F58" w14:textId="77777777" w:rsidR="00580396" w:rsidRPr="008A67D7" w:rsidRDefault="00580396" w:rsidP="00CB68F6">
      <w:pPr>
        <w:pStyle w:val="SmallerHeading"/>
        <w:rPr>
          <w:rFonts w:asciiTheme="minorHAnsi" w:hAnsiTheme="minorHAnsi"/>
        </w:rPr>
      </w:pPr>
      <w:r w:rsidRPr="008A67D7">
        <w:rPr>
          <w:rFonts w:asciiTheme="minorHAnsi" w:hAnsiTheme="minorHAnsi"/>
        </w:rPr>
        <w:lastRenderedPageBreak/>
        <w:t xml:space="preserve">OS map symbols </w:t>
      </w:r>
    </w:p>
    <w:p w14:paraId="57839B94" w14:textId="727C4AE3" w:rsidR="00580396" w:rsidRPr="008A67D7" w:rsidRDefault="00580396" w:rsidP="00CB68F6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 xml:space="preserve">Test your knowledge of map symbols. Look at each symbol below and write down what it </w:t>
      </w:r>
      <w:r w:rsidR="00222EE1">
        <w:rPr>
          <w:rFonts w:asciiTheme="minorHAnsi" w:eastAsia="Dotum" w:hAnsiTheme="minorHAnsi"/>
          <w:szCs w:val="22"/>
        </w:rPr>
        <w:t>means</w:t>
      </w:r>
      <w:r w:rsidR="00222EE1" w:rsidRPr="008A67D7">
        <w:rPr>
          <w:rFonts w:asciiTheme="minorHAnsi" w:eastAsia="Dotum" w:hAnsiTheme="minorHAnsi"/>
          <w:szCs w:val="22"/>
        </w:rPr>
        <w:t xml:space="preserve"> </w:t>
      </w:r>
      <w:r w:rsidRPr="008A67D7">
        <w:rPr>
          <w:rFonts w:asciiTheme="minorHAnsi" w:eastAsia="Dotum" w:hAnsiTheme="minorHAnsi"/>
          <w:szCs w:val="22"/>
        </w:rPr>
        <w:t>in the box below it. Look carefully at each symbol as</w:t>
      </w:r>
      <w:r w:rsidR="00CB68F6" w:rsidRPr="008A67D7">
        <w:rPr>
          <w:rFonts w:asciiTheme="minorHAnsi" w:eastAsia="Dotum" w:hAnsiTheme="minorHAnsi"/>
          <w:szCs w:val="22"/>
        </w:rPr>
        <w:t xml:space="preserve"> some symbols are very similar!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4"/>
        <w:gridCol w:w="2400"/>
        <w:gridCol w:w="2409"/>
        <w:gridCol w:w="2393"/>
      </w:tblGrid>
      <w:tr w:rsidR="00580396" w:rsidRPr="008A67D7" w14:paraId="08EB3807" w14:textId="77777777" w:rsidTr="00626F2E">
        <w:trPr>
          <w:trHeight w:val="2457"/>
        </w:trPr>
        <w:tc>
          <w:tcPr>
            <w:tcW w:w="2409" w:type="dxa"/>
            <w:tcBorders>
              <w:bottom w:val="single" w:sz="18" w:space="0" w:color="11AB5A" w:themeColor="accent3"/>
            </w:tcBorders>
            <w:vAlign w:val="center"/>
          </w:tcPr>
          <w:p w14:paraId="6EF467D6" w14:textId="2BF6E612" w:rsidR="00580396" w:rsidRPr="008A67D7" w:rsidRDefault="006E55FD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02D2E5B6" wp14:editId="6FC33AB3">
                      <wp:extent cx="1131447" cy="974785"/>
                      <wp:effectExtent l="19050" t="19050" r="12065" b="15875"/>
                      <wp:docPr id="53" name="Isosceles Tri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1447" cy="97478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92399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7492B7D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53" o:spid="_x0000_s1026" type="#_x0000_t5" style="width:89.1pt;height:7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" fillcolor="#e92399" strokecolor="black [3213]" strokeweight="3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10" w:type="dxa"/>
            <w:tcBorders>
              <w:bottom w:val="single" w:sz="18" w:space="0" w:color="11AB5A" w:themeColor="accent3"/>
            </w:tcBorders>
            <w:vAlign w:val="center"/>
          </w:tcPr>
          <w:p w14:paraId="314077B3" w14:textId="3D07BCFE" w:rsidR="00580396" w:rsidRPr="008A67D7" w:rsidRDefault="006E55FD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  <w:r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6CEA2480" wp14:editId="61E75D55">
                  <wp:extent cx="1136332" cy="988115"/>
                  <wp:effectExtent l="0" t="0" r="6985" b="254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s_2.pn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036" cy="98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single" w:sz="18" w:space="0" w:color="11AB5A" w:themeColor="accent3"/>
            </w:tcBorders>
            <w:vAlign w:val="center"/>
          </w:tcPr>
          <w:p w14:paraId="113CEAB8" w14:textId="2A13BD7F" w:rsidR="00580396" w:rsidRPr="008A67D7" w:rsidRDefault="006E55FD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  <w:r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525988CD" wp14:editId="2E493E56">
                  <wp:extent cx="646177" cy="1170434"/>
                  <wp:effectExtent l="0" t="0" r="190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s_3.pn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7" cy="117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bottom w:val="single" w:sz="18" w:space="0" w:color="11AB5A" w:themeColor="accent3"/>
            </w:tcBorders>
            <w:vAlign w:val="center"/>
          </w:tcPr>
          <w:p w14:paraId="69053C67" w14:textId="6E60F519" w:rsidR="00580396" w:rsidRPr="008A67D7" w:rsidRDefault="006E55FD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  <w:r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18A7A22A" wp14:editId="43680304">
                  <wp:extent cx="984506" cy="685801"/>
                  <wp:effectExtent l="0" t="0" r="635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s_4.pn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06" cy="68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396" w:rsidRPr="008A67D7" w14:paraId="30D05FB2" w14:textId="77777777" w:rsidTr="00626F2E">
        <w:trPr>
          <w:trHeight w:val="549"/>
        </w:trPr>
        <w:tc>
          <w:tcPr>
            <w:tcW w:w="2409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42D11AA4" w14:textId="77777777" w:rsidR="00580396" w:rsidRPr="008A67D7" w:rsidRDefault="00580396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6AF7E4F6" w14:textId="77777777" w:rsidR="00580396" w:rsidRPr="008A67D7" w:rsidRDefault="00580396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431793F9" w14:textId="77777777" w:rsidR="00580396" w:rsidRPr="008A67D7" w:rsidRDefault="00580396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7A9492CB" w14:textId="77777777" w:rsidR="00580396" w:rsidRPr="008A67D7" w:rsidRDefault="00580396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</w:p>
        </w:tc>
      </w:tr>
      <w:tr w:rsidR="00580396" w:rsidRPr="008A67D7" w14:paraId="11BFAA7F" w14:textId="77777777" w:rsidTr="00626F2E">
        <w:trPr>
          <w:trHeight w:val="2244"/>
        </w:trPr>
        <w:tc>
          <w:tcPr>
            <w:tcW w:w="2409" w:type="dxa"/>
            <w:tcBorders>
              <w:top w:val="single" w:sz="18" w:space="0" w:color="11AB5A" w:themeColor="accent3"/>
              <w:bottom w:val="single" w:sz="18" w:space="0" w:color="11AB5A" w:themeColor="accent3"/>
            </w:tcBorders>
            <w:vAlign w:val="center"/>
          </w:tcPr>
          <w:p w14:paraId="44F40382" w14:textId="5FFFC729" w:rsidR="00580396" w:rsidRPr="008A67D7" w:rsidRDefault="006E55FD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  <w:r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72885B90" wp14:editId="742DA430">
                  <wp:extent cx="1478283" cy="100584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s_5.png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3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bottom w:val="single" w:sz="18" w:space="0" w:color="11AB5A" w:themeColor="accent3"/>
            </w:tcBorders>
            <w:vAlign w:val="center"/>
          </w:tcPr>
          <w:p w14:paraId="603775E1" w14:textId="33581C9B" w:rsidR="00580396" w:rsidRPr="008A67D7" w:rsidRDefault="006E55FD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  <w:r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564E3EDF" wp14:editId="264DF092">
                  <wp:extent cx="1219202" cy="740666"/>
                  <wp:effectExtent l="0" t="0" r="0" b="254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s_6.pn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2" cy="74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bottom w:val="single" w:sz="18" w:space="0" w:color="11AB5A" w:themeColor="accent3"/>
            </w:tcBorders>
            <w:vAlign w:val="center"/>
          </w:tcPr>
          <w:p w14:paraId="4AB228E8" w14:textId="4917AA73" w:rsidR="00580396" w:rsidRPr="008A67D7" w:rsidRDefault="006E55FD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  <w:r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2BF2CEC7" wp14:editId="5A0FE282">
                  <wp:extent cx="1015536" cy="1195051"/>
                  <wp:effectExtent l="0" t="0" r="0" b="571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s_7.pn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356" cy="119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bottom w:val="single" w:sz="18" w:space="0" w:color="11AB5A" w:themeColor="accent3"/>
            </w:tcBorders>
            <w:vAlign w:val="center"/>
          </w:tcPr>
          <w:p w14:paraId="2FD822E6" w14:textId="3AF3A326" w:rsidR="00580396" w:rsidRPr="008A67D7" w:rsidRDefault="006E55FD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  <w:r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2FC6C352" wp14:editId="773FE472">
                  <wp:extent cx="786386" cy="685801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s_8.pn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6" cy="68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396" w:rsidRPr="008A67D7" w14:paraId="4E4156B7" w14:textId="77777777" w:rsidTr="00626F2E">
        <w:trPr>
          <w:trHeight w:val="717"/>
        </w:trPr>
        <w:tc>
          <w:tcPr>
            <w:tcW w:w="2409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00FC94EB" w14:textId="77777777" w:rsidR="00580396" w:rsidRPr="008A67D7" w:rsidRDefault="00580396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74E9B97C" w14:textId="77777777" w:rsidR="00580396" w:rsidRPr="008A67D7" w:rsidRDefault="00580396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457DBA24" w14:textId="77777777" w:rsidR="00580396" w:rsidRPr="008A67D7" w:rsidRDefault="00580396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035AD245" w14:textId="77777777" w:rsidR="00580396" w:rsidRPr="008A67D7" w:rsidRDefault="00580396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</w:p>
        </w:tc>
      </w:tr>
      <w:tr w:rsidR="00580396" w:rsidRPr="008A67D7" w14:paraId="3EFCE1FA" w14:textId="77777777" w:rsidTr="00626F2E">
        <w:trPr>
          <w:trHeight w:val="2258"/>
        </w:trPr>
        <w:tc>
          <w:tcPr>
            <w:tcW w:w="2409" w:type="dxa"/>
            <w:tcBorders>
              <w:top w:val="single" w:sz="18" w:space="0" w:color="11AB5A" w:themeColor="accent3"/>
              <w:bottom w:val="single" w:sz="18" w:space="0" w:color="11AB5A" w:themeColor="accent3"/>
            </w:tcBorders>
            <w:vAlign w:val="center"/>
          </w:tcPr>
          <w:p w14:paraId="3BA8866B" w14:textId="54CDC2A6" w:rsidR="00580396" w:rsidRPr="008A67D7" w:rsidRDefault="006E55FD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  <w:r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74B12CB9" wp14:editId="4C0DADEB">
                  <wp:extent cx="941834" cy="1030226"/>
                  <wp:effectExtent l="0" t="0" r="0" b="0"/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s_9.pn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4" cy="103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bottom w:val="single" w:sz="18" w:space="0" w:color="11AB5A" w:themeColor="accent3"/>
            </w:tcBorders>
            <w:vAlign w:val="center"/>
          </w:tcPr>
          <w:p w14:paraId="4B398BD7" w14:textId="7E5F041E" w:rsidR="00580396" w:rsidRPr="008A67D7" w:rsidRDefault="006E55FD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  <w:r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1E2DE444" wp14:editId="5DAB85C2">
                  <wp:extent cx="1162050" cy="656596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s_10.png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398" cy="65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bottom w:val="single" w:sz="18" w:space="0" w:color="11AB5A" w:themeColor="accent3"/>
            </w:tcBorders>
            <w:vAlign w:val="center"/>
          </w:tcPr>
          <w:p w14:paraId="79B69031" w14:textId="4AADACDA" w:rsidR="00580396" w:rsidRPr="008A67D7" w:rsidRDefault="006E55FD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  <w:r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03CCFA12" wp14:editId="0EB08A1D">
                  <wp:extent cx="1365507" cy="252985"/>
                  <wp:effectExtent l="0" t="0" r="635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s_11.png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7" cy="25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bottom w:val="single" w:sz="18" w:space="0" w:color="11AB5A" w:themeColor="accent3"/>
            </w:tcBorders>
            <w:vAlign w:val="center"/>
          </w:tcPr>
          <w:p w14:paraId="6BC6A6E0" w14:textId="4B4E88BA" w:rsidR="00580396" w:rsidRPr="008A67D7" w:rsidRDefault="006E55FD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  <w:r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1EE0380A" wp14:editId="1AD2A3C3">
                  <wp:extent cx="1112522" cy="960122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s_12.png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2" cy="96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396" w:rsidRPr="008A67D7" w14:paraId="7FABB543" w14:textId="77777777" w:rsidTr="00626F2E">
        <w:trPr>
          <w:trHeight w:val="689"/>
        </w:trPr>
        <w:tc>
          <w:tcPr>
            <w:tcW w:w="2409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0675FE61" w14:textId="77777777" w:rsidR="00580396" w:rsidRPr="008A67D7" w:rsidRDefault="00580396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77AC7872" w14:textId="77777777" w:rsidR="00580396" w:rsidRPr="008A67D7" w:rsidRDefault="00580396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2E95A9DF" w14:textId="77777777" w:rsidR="00580396" w:rsidRPr="008A67D7" w:rsidRDefault="00580396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3EA29E9D" w14:textId="77777777" w:rsidR="00580396" w:rsidRPr="008A67D7" w:rsidRDefault="00580396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</w:p>
        </w:tc>
      </w:tr>
      <w:tr w:rsidR="00580396" w:rsidRPr="008A67D7" w14:paraId="3D65C168" w14:textId="77777777" w:rsidTr="00626F2E">
        <w:trPr>
          <w:trHeight w:val="2131"/>
        </w:trPr>
        <w:tc>
          <w:tcPr>
            <w:tcW w:w="2409" w:type="dxa"/>
            <w:tcBorders>
              <w:top w:val="single" w:sz="18" w:space="0" w:color="11AB5A" w:themeColor="accent3"/>
              <w:bottom w:val="single" w:sz="18" w:space="0" w:color="11AB5A" w:themeColor="accent3"/>
            </w:tcBorders>
            <w:vAlign w:val="center"/>
          </w:tcPr>
          <w:p w14:paraId="7955CF6F" w14:textId="643987E2" w:rsidR="00580396" w:rsidRPr="008A67D7" w:rsidRDefault="006E55FD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  <w:r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0E1EE5DC" wp14:editId="70BDE5E1">
                  <wp:extent cx="538940" cy="1175153"/>
                  <wp:effectExtent l="0" t="0" r="0" b="635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s_13.png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92" cy="117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bottom w:val="single" w:sz="18" w:space="0" w:color="11AB5A" w:themeColor="accent3"/>
            </w:tcBorders>
            <w:vAlign w:val="center"/>
          </w:tcPr>
          <w:p w14:paraId="6C03DE84" w14:textId="07487668" w:rsidR="00580396" w:rsidRPr="008A67D7" w:rsidRDefault="006E55FD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  <w:r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01F33486" wp14:editId="04B1AE7C">
                  <wp:extent cx="1219200" cy="393524"/>
                  <wp:effectExtent l="0" t="0" r="0" b="6985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s_14.png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954" cy="39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bottom w:val="single" w:sz="18" w:space="0" w:color="11AB5A" w:themeColor="accent3"/>
            </w:tcBorders>
            <w:vAlign w:val="center"/>
          </w:tcPr>
          <w:p w14:paraId="6B7C5E45" w14:textId="77C5ED9D" w:rsidR="00580396" w:rsidRPr="008A67D7" w:rsidRDefault="006E55FD" w:rsidP="00626F2E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  <w:r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7F3984E3" wp14:editId="497E6BC0">
                  <wp:extent cx="822962" cy="850394"/>
                  <wp:effectExtent l="0" t="0" r="0" b="6985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s_15.png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2" cy="85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bottom w:val="single" w:sz="18" w:space="0" w:color="11AB5A" w:themeColor="accent3"/>
            </w:tcBorders>
            <w:vAlign w:val="center"/>
          </w:tcPr>
          <w:p w14:paraId="1D3961B3" w14:textId="06EC03B6" w:rsidR="00580396" w:rsidRPr="008A67D7" w:rsidRDefault="006E55FD" w:rsidP="00626F2E">
            <w:pPr>
              <w:spacing w:before="120" w:after="120" w:line="240" w:lineRule="auto"/>
              <w:jc w:val="center"/>
              <w:rPr>
                <w:rFonts w:eastAsia="Dotum"/>
                <w:color w:val="00B0F0"/>
                <w:szCs w:val="22"/>
              </w:rPr>
            </w:pPr>
            <w:r>
              <w:rPr>
                <w:rFonts w:eastAsia="Dotum"/>
                <w:noProof/>
                <w:color w:val="00B0F0"/>
                <w:szCs w:val="22"/>
                <w:lang w:eastAsia="en-GB"/>
              </w:rPr>
              <w:drawing>
                <wp:inline distT="0" distB="0" distL="0" distR="0" wp14:anchorId="275704D5" wp14:editId="38A9DB62">
                  <wp:extent cx="926594" cy="896114"/>
                  <wp:effectExtent l="0" t="0" r="6985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s_16.png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94" cy="896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396" w:rsidRPr="008A67D7" w14:paraId="27A35E0D" w14:textId="77777777" w:rsidTr="00626F2E">
        <w:trPr>
          <w:trHeight w:val="680"/>
        </w:trPr>
        <w:tc>
          <w:tcPr>
            <w:tcW w:w="2409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</w:tcPr>
          <w:p w14:paraId="03B98129" w14:textId="77777777" w:rsidR="00580396" w:rsidRPr="008A67D7" w:rsidRDefault="00580396" w:rsidP="00571204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</w:tcPr>
          <w:p w14:paraId="7E9CB538" w14:textId="77777777" w:rsidR="00580396" w:rsidRPr="008A67D7" w:rsidRDefault="00580396" w:rsidP="00571204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</w:tcPr>
          <w:p w14:paraId="5CE10F71" w14:textId="77777777" w:rsidR="00580396" w:rsidRPr="008A67D7" w:rsidRDefault="00580396" w:rsidP="00571204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</w:tcPr>
          <w:p w14:paraId="411A43AF" w14:textId="77777777" w:rsidR="00580396" w:rsidRPr="008A67D7" w:rsidRDefault="00580396" w:rsidP="00571204">
            <w:pPr>
              <w:spacing w:before="120" w:after="120" w:line="240" w:lineRule="auto"/>
              <w:jc w:val="center"/>
              <w:rPr>
                <w:rFonts w:eastAsia="Dotum"/>
                <w:szCs w:val="22"/>
              </w:rPr>
            </w:pPr>
          </w:p>
        </w:tc>
      </w:tr>
    </w:tbl>
    <w:p w14:paraId="415BEB85" w14:textId="77777777" w:rsidR="000017A0" w:rsidRPr="008A67D7" w:rsidRDefault="000017A0" w:rsidP="00571204">
      <w:pPr>
        <w:spacing w:before="120" w:after="120" w:line="240" w:lineRule="auto"/>
        <w:jc w:val="center"/>
        <w:rPr>
          <w:rFonts w:asciiTheme="minorHAnsi" w:eastAsia="Dotum" w:hAnsiTheme="minorHAnsi"/>
          <w:szCs w:val="22"/>
        </w:rPr>
        <w:sectPr w:rsidR="000017A0" w:rsidRPr="008A67D7" w:rsidSect="00885D29">
          <w:pgSz w:w="11906" w:h="16838"/>
          <w:pgMar w:top="709" w:right="1134" w:bottom="709" w:left="1134" w:header="708" w:footer="708" w:gutter="0"/>
          <w:cols w:space="708"/>
          <w:docGrid w:linePitch="381"/>
        </w:sectPr>
      </w:pPr>
    </w:p>
    <w:p w14:paraId="7E671C23" w14:textId="5298B945" w:rsidR="001F249D" w:rsidRPr="008A67D7" w:rsidRDefault="007F1DE4" w:rsidP="00CB68F6">
      <w:pPr>
        <w:pStyle w:val="SmallerHeading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Four</w:t>
      </w:r>
      <w:r w:rsidR="00222EE1">
        <w:rPr>
          <w:rFonts w:asciiTheme="minorHAnsi" w:hAnsiTheme="minorHAnsi"/>
        </w:rPr>
        <w:t>-</w:t>
      </w:r>
      <w:r>
        <w:rPr>
          <w:rFonts w:asciiTheme="minorHAnsi" w:hAnsiTheme="minorHAnsi"/>
        </w:rPr>
        <w:t xml:space="preserve"> and six</w:t>
      </w:r>
      <w:r w:rsidR="00222EE1">
        <w:rPr>
          <w:rFonts w:asciiTheme="minorHAnsi" w:hAnsiTheme="minorHAnsi"/>
        </w:rPr>
        <w:t>-</w:t>
      </w:r>
      <w:r w:rsidR="001F249D" w:rsidRPr="008A67D7">
        <w:rPr>
          <w:rFonts w:asciiTheme="minorHAnsi" w:hAnsiTheme="minorHAnsi"/>
        </w:rPr>
        <w:t>figure grid references</w:t>
      </w:r>
    </w:p>
    <w:p w14:paraId="54AF6E37" w14:textId="31434C5A" w:rsidR="001F249D" w:rsidRPr="008A67D7" w:rsidRDefault="001F249D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 xml:space="preserve">It is important to </w:t>
      </w:r>
      <w:r w:rsidR="007F1DE4">
        <w:rPr>
          <w:rFonts w:asciiTheme="minorHAnsi" w:eastAsia="Dotum" w:hAnsiTheme="minorHAnsi"/>
          <w:szCs w:val="22"/>
        </w:rPr>
        <w:t>be able to locate places using four</w:t>
      </w:r>
      <w:r w:rsidR="00222EE1">
        <w:rPr>
          <w:rFonts w:asciiTheme="minorHAnsi" w:eastAsia="Dotum" w:hAnsiTheme="minorHAnsi"/>
          <w:szCs w:val="22"/>
        </w:rPr>
        <w:t>-</w:t>
      </w:r>
      <w:r w:rsidR="007F1DE4">
        <w:rPr>
          <w:rFonts w:asciiTheme="minorHAnsi" w:eastAsia="Dotum" w:hAnsiTheme="minorHAnsi"/>
          <w:szCs w:val="22"/>
        </w:rPr>
        <w:t xml:space="preserve"> and six</w:t>
      </w:r>
      <w:r w:rsidR="00222EE1">
        <w:rPr>
          <w:rFonts w:asciiTheme="minorHAnsi" w:eastAsia="Dotum" w:hAnsiTheme="minorHAnsi"/>
          <w:szCs w:val="22"/>
        </w:rPr>
        <w:t>-</w:t>
      </w:r>
      <w:r w:rsidR="007F1DE4">
        <w:rPr>
          <w:rFonts w:asciiTheme="minorHAnsi" w:eastAsia="Dotum" w:hAnsiTheme="minorHAnsi"/>
          <w:szCs w:val="22"/>
        </w:rPr>
        <w:t>figure grid references. A four</w:t>
      </w:r>
      <w:r w:rsidR="00222EE1">
        <w:rPr>
          <w:rFonts w:asciiTheme="minorHAnsi" w:eastAsia="Dotum" w:hAnsiTheme="minorHAnsi"/>
          <w:szCs w:val="22"/>
        </w:rPr>
        <w:t>-</w:t>
      </w:r>
      <w:r w:rsidRPr="008A67D7">
        <w:rPr>
          <w:rFonts w:asciiTheme="minorHAnsi" w:eastAsia="Dotum" w:hAnsiTheme="minorHAnsi"/>
          <w:szCs w:val="22"/>
        </w:rPr>
        <w:t>figure grid reference will locate a pa</w:t>
      </w:r>
      <w:r w:rsidR="007F1DE4">
        <w:rPr>
          <w:rFonts w:asciiTheme="minorHAnsi" w:eastAsia="Dotum" w:hAnsiTheme="minorHAnsi"/>
          <w:szCs w:val="22"/>
        </w:rPr>
        <w:t>rticular square on the map. A six</w:t>
      </w:r>
      <w:r w:rsidR="00222EE1">
        <w:rPr>
          <w:rFonts w:asciiTheme="minorHAnsi" w:eastAsia="Dotum" w:hAnsiTheme="minorHAnsi"/>
          <w:szCs w:val="22"/>
        </w:rPr>
        <w:t>-</w:t>
      </w:r>
      <w:r w:rsidRPr="008A67D7">
        <w:rPr>
          <w:rFonts w:asciiTheme="minorHAnsi" w:eastAsia="Dotum" w:hAnsiTheme="minorHAnsi"/>
          <w:szCs w:val="22"/>
        </w:rPr>
        <w:t>figure grid reference will pinpoint a location such as a school, bridge or hospital.</w:t>
      </w:r>
    </w:p>
    <w:p w14:paraId="6924056D" w14:textId="77777777" w:rsidR="001F249D" w:rsidRPr="008A67D7" w:rsidRDefault="008B317D" w:rsidP="004765C9">
      <w:pPr>
        <w:spacing w:before="120" w:after="120" w:line="240" w:lineRule="auto"/>
        <w:jc w:val="center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noProof/>
          <w:szCs w:val="22"/>
          <w:lang w:eastAsia="en-GB"/>
        </w:rPr>
        <mc:AlternateContent>
          <mc:Choice Requires="wpg">
            <w:drawing>
              <wp:inline distT="0" distB="0" distL="0" distR="0" wp14:anchorId="6DC299E5" wp14:editId="5D96DAEE">
                <wp:extent cx="4797188" cy="4377055"/>
                <wp:effectExtent l="0" t="0" r="0" b="4445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7188" cy="4377055"/>
                          <a:chOff x="0" y="0"/>
                          <a:chExt cx="4797188" cy="4377055"/>
                        </a:xfrm>
                      </wpg:grpSpPr>
                      <wps:wsp>
                        <wps:cNvPr id="4104" name="Line 10"/>
                        <wps:cNvCnPr/>
                        <wps:spPr bwMode="auto">
                          <a:xfrm flipV="1">
                            <a:off x="457200" y="3514299"/>
                            <a:ext cx="3260193" cy="399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38" name="Group 38"/>
                        <wpg:cNvGrpSpPr/>
                        <wpg:grpSpPr>
                          <a:xfrm>
                            <a:off x="0" y="0"/>
                            <a:ext cx="4797188" cy="4377055"/>
                            <a:chOff x="0" y="0"/>
                            <a:chExt cx="5380478" cy="4909234"/>
                          </a:xfrm>
                        </wpg:grpSpPr>
                        <wpg:grpSp>
                          <wpg:cNvPr id="37" name="Group 37"/>
                          <wpg:cNvGrpSpPr/>
                          <wpg:grpSpPr>
                            <a:xfrm>
                              <a:off x="0" y="0"/>
                              <a:ext cx="5380478" cy="4909234"/>
                              <a:chOff x="0" y="0"/>
                              <a:chExt cx="5380478" cy="4909234"/>
                            </a:xfrm>
                          </wpg:grpSpPr>
                          <wps:wsp>
                            <wps:cNvPr id="4101" name="Line 7"/>
                            <wps:cNvCnPr/>
                            <wps:spPr bwMode="auto">
                              <a:xfrm flipV="1">
                                <a:off x="532263" y="1125940"/>
                                <a:ext cx="36576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6" name="Group 36"/>
                            <wpg:cNvGrpSpPr/>
                            <wpg:grpSpPr>
                              <a:xfrm>
                                <a:off x="0" y="0"/>
                                <a:ext cx="5380478" cy="4909234"/>
                                <a:chOff x="0" y="0"/>
                                <a:chExt cx="5380478" cy="4909234"/>
                              </a:xfrm>
                            </wpg:grpSpPr>
                            <wps:wsp>
                              <wps:cNvPr id="4100" name="Line 6"/>
                              <wps:cNvCnPr/>
                              <wps:spPr bwMode="auto">
                                <a:xfrm flipV="1">
                                  <a:off x="518615" y="191069"/>
                                  <a:ext cx="3657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2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2" name="Line 8"/>
                              <wps:cNvCnPr/>
                              <wps:spPr bwMode="auto">
                                <a:xfrm flipV="1">
                                  <a:off x="532263" y="3002508"/>
                                  <a:ext cx="3657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2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3" name="Line 9"/>
                              <wps:cNvCnPr/>
                              <wps:spPr bwMode="auto">
                                <a:xfrm flipV="1">
                                  <a:off x="518615" y="2060812"/>
                                  <a:ext cx="3657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2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5" name="Line 11"/>
                              <wps:cNvCnPr/>
                              <wps:spPr bwMode="auto">
                                <a:xfrm flipV="1">
                                  <a:off x="4169391" y="184245"/>
                                  <a:ext cx="0" cy="3752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6" name="Line 12"/>
                              <wps:cNvCnPr/>
                              <wps:spPr bwMode="auto">
                                <a:xfrm flipV="1">
                                  <a:off x="3254991" y="184245"/>
                                  <a:ext cx="0" cy="3752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7" name="Line 13"/>
                              <wps:cNvCnPr/>
                              <wps:spPr bwMode="auto">
                                <a:xfrm flipV="1">
                                  <a:off x="1426191" y="184245"/>
                                  <a:ext cx="0" cy="3752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8" name="Line 14"/>
                              <wps:cNvCnPr/>
                              <wps:spPr bwMode="auto">
                                <a:xfrm flipV="1">
                                  <a:off x="511791" y="184245"/>
                                  <a:ext cx="7620" cy="3752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9" name="Line 15"/>
                              <wps:cNvCnPr/>
                              <wps:spPr bwMode="auto">
                                <a:xfrm flipV="1">
                                  <a:off x="2340591" y="184245"/>
                                  <a:ext cx="0" cy="3752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8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227" y="3998526"/>
                                  <a:ext cx="534015" cy="379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accent1"/>
                                          </a:gs>
                                          <a:gs pos="100000">
                                            <a:schemeClr val="bg1"/>
                                          </a:gs>
                                        </a:gsLst>
                                        <a:lin ang="2700000" scaled="1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A55CA12" w14:textId="77777777" w:rsidR="003C7D3D" w:rsidRPr="00EA0E69" w:rsidRDefault="003C7D3D" w:rsidP="001F249D">
                                    <w:pPr>
                                      <w:rPr>
                                        <w:rFonts w:asciiTheme="minorHAnsi" w:hAnsiTheme="minorHAnsi"/>
                                        <w:color w:val="67447C" w:themeColor="accent6" w:themeShade="BF"/>
                                        <w:sz w:val="32"/>
                                        <w:szCs w:val="32"/>
                                      </w:rPr>
                                    </w:pPr>
                                    <w:r w:rsidRPr="00EA0E69">
                                      <w:rPr>
                                        <w:rFonts w:asciiTheme="minorHAnsi" w:hAnsiTheme="minorHAnsi"/>
                                        <w:color w:val="67447C" w:themeColor="accent6" w:themeShade="BF"/>
                                        <w:kern w:val="24"/>
                                        <w:sz w:val="32"/>
                                        <w:szCs w:val="32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3089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4559" y="3998526"/>
                                  <a:ext cx="491411" cy="379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accent1"/>
                                          </a:gs>
                                          <a:gs pos="100000">
                                            <a:schemeClr val="bg1"/>
                                          </a:gs>
                                        </a:gsLst>
                                        <a:lin ang="2700000" scaled="1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98ADF74" w14:textId="77777777" w:rsidR="003C7D3D" w:rsidRPr="00EA0E69" w:rsidRDefault="003C7D3D" w:rsidP="001F249D">
                                    <w:pPr>
                                      <w:rPr>
                                        <w:rFonts w:asciiTheme="minorHAnsi" w:hAnsiTheme="minorHAnsi"/>
                                        <w:color w:val="67447C" w:themeColor="accent6" w:themeShade="BF"/>
                                        <w:sz w:val="32"/>
                                        <w:szCs w:val="32"/>
                                      </w:rPr>
                                    </w:pPr>
                                    <w:r w:rsidRPr="00EA0E69">
                                      <w:rPr>
                                        <w:rFonts w:asciiTheme="minorHAnsi" w:hAnsiTheme="minorHAnsi"/>
                                        <w:color w:val="67447C" w:themeColor="accent6" w:themeShade="BF"/>
                                        <w:kern w:val="24"/>
                                        <w:sz w:val="32"/>
                                        <w:szCs w:val="32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3090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28886" y="3998526"/>
                                  <a:ext cx="542219" cy="379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accent1"/>
                                          </a:gs>
                                          <a:gs pos="100000">
                                            <a:schemeClr val="bg1"/>
                                          </a:gs>
                                        </a:gsLst>
                                        <a:lin ang="2700000" scaled="1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4A7F6DF" w14:textId="77777777" w:rsidR="003C7D3D" w:rsidRPr="00EA0E69" w:rsidRDefault="003C7D3D" w:rsidP="001F249D">
                                    <w:pPr>
                                      <w:rPr>
                                        <w:rFonts w:asciiTheme="minorHAnsi" w:hAnsiTheme="minorHAnsi"/>
                                        <w:color w:val="67447C" w:themeColor="accent6" w:themeShade="BF"/>
                                        <w:sz w:val="32"/>
                                        <w:szCs w:val="32"/>
                                      </w:rPr>
                                    </w:pPr>
                                    <w:r w:rsidRPr="00EA0E69">
                                      <w:rPr>
                                        <w:rFonts w:asciiTheme="minorHAnsi" w:hAnsiTheme="minorHAnsi"/>
                                        <w:color w:val="67447C" w:themeColor="accent6" w:themeShade="BF"/>
                                        <w:kern w:val="24"/>
                                        <w:sz w:val="32"/>
                                        <w:szCs w:val="32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309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3214" y="3998526"/>
                                  <a:ext cx="485093" cy="379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accent1"/>
                                          </a:gs>
                                          <a:gs pos="100000">
                                            <a:schemeClr val="bg1"/>
                                          </a:gs>
                                        </a:gsLst>
                                        <a:lin ang="2700000" scaled="1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734292E" w14:textId="77777777" w:rsidR="003C7D3D" w:rsidRPr="00EA0E69" w:rsidRDefault="003C7D3D" w:rsidP="001F249D">
                                    <w:pPr>
                                      <w:rPr>
                                        <w:rFonts w:asciiTheme="minorHAnsi" w:hAnsiTheme="minorHAnsi"/>
                                        <w:color w:val="67447C" w:themeColor="accent6" w:themeShade="BF"/>
                                        <w:sz w:val="32"/>
                                        <w:szCs w:val="32"/>
                                      </w:rPr>
                                    </w:pPr>
                                    <w:r w:rsidRPr="00EA0E69">
                                      <w:rPr>
                                        <w:rFonts w:asciiTheme="minorHAnsi" w:hAnsiTheme="minorHAnsi"/>
                                        <w:color w:val="67447C" w:themeColor="accent6" w:themeShade="BF"/>
                                        <w:kern w:val="24"/>
                                        <w:sz w:val="32"/>
                                        <w:szCs w:val="32"/>
                                      </w:rPr>
                                      <w:t>03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309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2488" y="3998526"/>
                                  <a:ext cx="573506" cy="379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accent1"/>
                                          </a:gs>
                                          <a:gs pos="100000">
                                            <a:schemeClr val="bg1"/>
                                          </a:gs>
                                        </a:gsLst>
                                        <a:lin ang="2700000" scaled="1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19B0DAFC" w14:textId="77777777" w:rsidR="003C7D3D" w:rsidRPr="00EA0E69" w:rsidRDefault="003C7D3D" w:rsidP="001F249D">
                                    <w:pPr>
                                      <w:rPr>
                                        <w:rFonts w:asciiTheme="minorHAnsi" w:hAnsiTheme="minorHAnsi"/>
                                        <w:color w:val="67447C" w:themeColor="accent6" w:themeShade="BF"/>
                                        <w:sz w:val="32"/>
                                        <w:szCs w:val="32"/>
                                      </w:rPr>
                                    </w:pPr>
                                    <w:r w:rsidRPr="00EA0E69">
                                      <w:rPr>
                                        <w:rFonts w:asciiTheme="minorHAnsi" w:hAnsiTheme="minorHAnsi"/>
                                        <w:color w:val="67447C" w:themeColor="accent6" w:themeShade="BF"/>
                                        <w:kern w:val="24"/>
                                        <w:sz w:val="32"/>
                                        <w:szCs w:val="32"/>
                                      </w:rPr>
                                      <w:t>04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3093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48" y="3690995"/>
                                  <a:ext cx="51861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accent1"/>
                                          </a:gs>
                                          <a:gs pos="100000">
                                            <a:schemeClr val="bg1"/>
                                          </a:gs>
                                        </a:gsLst>
                                        <a:lin ang="2700000" scaled="1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ED40617" w14:textId="77777777" w:rsidR="003C7D3D" w:rsidRPr="00EA0E69" w:rsidRDefault="003C7D3D" w:rsidP="001F249D">
                                    <w:pPr>
                                      <w:rPr>
                                        <w:rFonts w:asciiTheme="minorHAnsi" w:hAnsiTheme="minorHAnsi"/>
                                        <w:color w:val="FFC000"/>
                                        <w:sz w:val="32"/>
                                        <w:szCs w:val="32"/>
                                      </w:rPr>
                                    </w:pPr>
                                    <w:r w:rsidRPr="00EA0E69">
                                      <w:rPr>
                                        <w:rFonts w:asciiTheme="minorHAnsi" w:hAnsiTheme="minorHAnsi"/>
                                        <w:color w:val="DF2A12" w:themeColor="accent2" w:themeShade="BF"/>
                                        <w:kern w:val="24"/>
                                        <w:sz w:val="32"/>
                                        <w:szCs w:val="32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3094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776775"/>
                                  <a:ext cx="532263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accent1"/>
                                          </a:gs>
                                          <a:gs pos="100000">
                                            <a:schemeClr val="bg1"/>
                                          </a:gs>
                                        </a:gsLst>
                                        <a:lin ang="2700000" scaled="1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7CA02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2A75C67" w14:textId="77777777" w:rsidR="003C7D3D" w:rsidRPr="00EA0E69" w:rsidRDefault="003C7D3D" w:rsidP="001F249D">
                                    <w:pPr>
                                      <w:rPr>
                                        <w:rFonts w:asciiTheme="minorHAnsi" w:hAnsiTheme="minorHAnsi"/>
                                        <w:color w:val="FFC000"/>
                                        <w:sz w:val="32"/>
                                        <w:szCs w:val="32"/>
                                      </w:rPr>
                                    </w:pPr>
                                    <w:r w:rsidRPr="00EA0E69">
                                      <w:rPr>
                                        <w:rFonts w:asciiTheme="minorHAnsi" w:hAnsiTheme="minorHAnsi"/>
                                        <w:color w:val="DF2A12" w:themeColor="accent2" w:themeShade="BF"/>
                                        <w:kern w:val="24"/>
                                        <w:sz w:val="32"/>
                                        <w:szCs w:val="32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3095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48" y="1862554"/>
                                  <a:ext cx="498143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accent1"/>
                                          </a:gs>
                                          <a:gs pos="100000">
                                            <a:schemeClr val="bg1"/>
                                          </a:gs>
                                        </a:gsLst>
                                        <a:lin ang="2700000" scaled="1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7CA02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243D718" w14:textId="77777777" w:rsidR="003C7D3D" w:rsidRPr="00EA0E69" w:rsidRDefault="003C7D3D" w:rsidP="001F249D">
                                    <w:pPr>
                                      <w:rPr>
                                        <w:rFonts w:asciiTheme="minorHAnsi" w:hAnsiTheme="minorHAnsi"/>
                                        <w:color w:val="DF2A12" w:themeColor="accent2" w:themeShade="BF"/>
                                        <w:sz w:val="32"/>
                                        <w:szCs w:val="32"/>
                                      </w:rPr>
                                    </w:pPr>
                                    <w:r w:rsidRPr="00EA0E69">
                                      <w:rPr>
                                        <w:rFonts w:asciiTheme="minorHAnsi" w:hAnsiTheme="minorHAnsi"/>
                                        <w:color w:val="DF2A12" w:themeColor="accent2" w:themeShade="BF"/>
                                        <w:kern w:val="24"/>
                                        <w:sz w:val="32"/>
                                        <w:szCs w:val="32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3096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48334"/>
                                  <a:ext cx="512791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accent1"/>
                                          </a:gs>
                                          <a:gs pos="100000">
                                            <a:schemeClr val="bg1"/>
                                          </a:gs>
                                        </a:gsLst>
                                        <a:lin ang="2700000" scaled="1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7CA02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5C4871B" w14:textId="77777777" w:rsidR="003C7D3D" w:rsidRPr="00EA0E69" w:rsidRDefault="003C7D3D" w:rsidP="001F249D">
                                    <w:pPr>
                                      <w:rPr>
                                        <w:rFonts w:asciiTheme="minorHAnsi" w:hAnsiTheme="minorHAnsi"/>
                                        <w:color w:val="DF2A12" w:themeColor="accent2" w:themeShade="BF"/>
                                        <w:sz w:val="32"/>
                                        <w:szCs w:val="32"/>
                                      </w:rPr>
                                    </w:pPr>
                                    <w:r w:rsidRPr="00EA0E69">
                                      <w:rPr>
                                        <w:rFonts w:asciiTheme="minorHAnsi" w:hAnsiTheme="minorHAnsi"/>
                                        <w:color w:val="DF2A12" w:themeColor="accent2" w:themeShade="BF"/>
                                        <w:kern w:val="24"/>
                                        <w:sz w:val="32"/>
                                        <w:szCs w:val="32"/>
                                      </w:rPr>
                                      <w:t>03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3097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4113"/>
                                  <a:ext cx="512791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accent1"/>
                                          </a:gs>
                                          <a:gs pos="100000">
                                            <a:schemeClr val="bg1"/>
                                          </a:gs>
                                        </a:gsLst>
                                        <a:lin ang="2700000" scaled="1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A5CA0AF" w14:textId="77777777" w:rsidR="003C7D3D" w:rsidRPr="00EA0E69" w:rsidRDefault="003C7D3D" w:rsidP="001F249D">
                                    <w:pPr>
                                      <w:rPr>
                                        <w:rFonts w:asciiTheme="minorHAnsi" w:hAnsiTheme="minorHAnsi"/>
                                        <w:color w:val="DF2A12" w:themeColor="accent2" w:themeShade="BF"/>
                                        <w:sz w:val="32"/>
                                        <w:szCs w:val="32"/>
                                      </w:rPr>
                                    </w:pPr>
                                    <w:r w:rsidRPr="00EA0E69">
                                      <w:rPr>
                                        <w:rFonts w:asciiTheme="minorHAnsi" w:hAnsiTheme="minorHAnsi"/>
                                        <w:color w:val="DF2A12" w:themeColor="accent2" w:themeShade="BF"/>
                                        <w:kern w:val="24"/>
                                        <w:sz w:val="32"/>
                                        <w:szCs w:val="32"/>
                                      </w:rPr>
                                      <w:t>04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3098" name="Line 26"/>
                              <wps:cNvCnPr/>
                              <wps:spPr bwMode="auto">
                                <a:xfrm>
                                  <a:off x="593678" y="4449170"/>
                                  <a:ext cx="3657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9" name="Line 27"/>
                              <wps:cNvCnPr/>
                              <wps:spPr bwMode="auto">
                                <a:xfrm flipV="1">
                                  <a:off x="4455994" y="293427"/>
                                  <a:ext cx="0" cy="3581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0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6429" y="4530140"/>
                                  <a:ext cx="907936" cy="379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97BC0DF" w14:textId="77777777" w:rsidR="003C7D3D" w:rsidRPr="00EA0E69" w:rsidRDefault="003C7D3D" w:rsidP="001F249D">
                                    <w:pPr>
                                      <w:rPr>
                                        <w:rFonts w:asciiTheme="minorHAnsi" w:hAnsiTheme="minorHAnsi"/>
                                        <w:color w:val="67447C" w:themeColor="accent6" w:themeShade="BF"/>
                                        <w:sz w:val="32"/>
                                        <w:szCs w:val="32"/>
                                      </w:rPr>
                                    </w:pPr>
                                    <w:r w:rsidRPr="00EA0E69">
                                      <w:rPr>
                                        <w:rFonts w:asciiTheme="minorHAnsi" w:hAnsiTheme="minorHAnsi"/>
                                        <w:b/>
                                        <w:color w:val="67447C" w:themeColor="accent6" w:themeShade="BF"/>
                                        <w:kern w:val="24"/>
                                        <w:sz w:val="32"/>
                                        <w:szCs w:val="32"/>
                                      </w:rPr>
                                      <w:t>Easting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3101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3385" y="0"/>
                                  <a:ext cx="1157093" cy="379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65A43C0" w14:textId="77777777" w:rsidR="003C7D3D" w:rsidRPr="00EA0E69" w:rsidRDefault="003C7D3D" w:rsidP="001F249D">
                                    <w:pPr>
                                      <w:rPr>
                                        <w:rFonts w:asciiTheme="minorHAnsi" w:hAnsiTheme="minorHAnsi"/>
                                        <w:color w:val="DF2A12" w:themeColor="accent2" w:themeShade="BF"/>
                                        <w:sz w:val="32"/>
                                        <w:szCs w:val="32"/>
                                      </w:rPr>
                                    </w:pPr>
                                    <w:r w:rsidRPr="00EA0E69">
                                      <w:rPr>
                                        <w:rFonts w:asciiTheme="minorHAnsi" w:hAnsiTheme="minorHAnsi"/>
                                        <w:color w:val="DF2A12" w:themeColor="accent2" w:themeShade="BF"/>
                                        <w:kern w:val="24"/>
                                        <w:sz w:val="32"/>
                                        <w:szCs w:val="32"/>
                                      </w:rPr>
                                      <w:t>Northing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15" name="Rectangle 215"/>
                          <wps:cNvSpPr/>
                          <wps:spPr>
                            <a:xfrm>
                              <a:off x="1685499" y="484496"/>
                              <a:ext cx="489857" cy="435429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Oval 214"/>
                          <wps:cNvSpPr/>
                          <wps:spPr>
                            <a:xfrm>
                              <a:off x="702860" y="2245057"/>
                              <a:ext cx="555171" cy="457200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Cloud 213"/>
                          <wps:cNvSpPr/>
                          <wps:spPr>
                            <a:xfrm>
                              <a:off x="3459708" y="1385248"/>
                              <a:ext cx="609600" cy="500743"/>
                            </a:xfrm>
                            <a:prstGeom prst="cloud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Moon 212"/>
                          <wps:cNvSpPr/>
                          <wps:spPr>
                            <a:xfrm>
                              <a:off x="1705970" y="3104866"/>
                              <a:ext cx="511629" cy="555172"/>
                            </a:xfrm>
                            <a:prstGeom prst="moon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Plus Sign 211"/>
                          <wps:cNvSpPr/>
                          <wps:spPr>
                            <a:xfrm>
                              <a:off x="2579427" y="2238233"/>
                              <a:ext cx="533400" cy="555171"/>
                            </a:xfrm>
                            <a:prstGeom prst="mathPlus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Heart 210"/>
                          <wps:cNvSpPr/>
                          <wps:spPr>
                            <a:xfrm>
                              <a:off x="716508" y="443552"/>
                              <a:ext cx="587829" cy="478518"/>
                            </a:xfrm>
                            <a:prstGeom prst="heart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C299E5" id="Group 39" o:spid="_x0000_s1037" style="width:377.75pt;height:344.65pt;mso-position-horizontal-relative:char;mso-position-vertical-relative:line" coordsize="47971,4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">
                <v:line id="Line 10" o:spid="_x0000_s1038" style="position:absolute;flip:y;visibility:visible;mso-wrap-style:square" from="4572,35142" to="37173,3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" strokecolor="#f16451 [3205]" strokeweight="2.25pt">
                  <v:shadow color="#eeece1 [3214]"/>
                </v:line>
                <v:group id="Group 38" o:spid="_x0000_s1039" style="position:absolute;width:47971;height:43770" coordsize="53804,4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oup 37" o:spid="_x0000_s1040" style="position:absolute;width:53804;height:49092" coordsize="53804,4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line id="Line 7" o:spid="_x0000_s1041" style="position:absolute;flip:y;visibility:visible;mso-wrap-style:square" from="5322,11259" to="41898,1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" strokecolor="#f16451 [3205]" strokeweight="2.25pt">
                      <v:shadow color="#eeece1 [3214]"/>
                    </v:line>
                    <v:group id="Group 36" o:spid="_x0000_s1042" style="position:absolute;width:53804;height:49092" coordsize="53804,4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line id="Line 6" o:spid="_x0000_s1043" style="position:absolute;flip:y;visibility:visible;mso-wrap-style:square" from="5186,1910" to="41762,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" strokecolor="#f16451 [3205]" strokeweight="2.25pt">
                        <v:shadow color="#eeece1 [3214]"/>
                      </v:line>
                      <v:line id="Line 8" o:spid="_x0000_s1044" style="position:absolute;flip:y;visibility:visible;mso-wrap-style:square" from="5322,30025" to="41898,30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" strokecolor="#f16451 [3205]" strokeweight="2.25pt">
                        <v:shadow color="#eeece1 [3214]"/>
                      </v:line>
                      <v:line id="Line 9" o:spid="_x0000_s1045" style="position:absolute;flip:y;visibility:visible;mso-wrap-style:square" from="5186,20608" to="41762,20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" strokecolor="#f16451 [3205]" strokeweight="2.25pt">
                        <v:shadow color="#eeece1 [3214]"/>
                      </v:line>
                      <v:line id="Line 11" o:spid="_x0000_s1046" style="position:absolute;flip:y;visibility:visible;mso-wrap-style:square" from="41693,1842" to="41693,39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" strokecolor="#67447c [2409]" strokeweight="2.25pt">
                        <v:shadow color="#eeece1 [3214]"/>
                      </v:line>
                      <v:line id="Line 12" o:spid="_x0000_s1047" style="position:absolute;flip:y;visibility:visible;mso-wrap-style:square" from="32549,1842" to="32549,39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" strokecolor="#67447c [2409]" strokeweight="2.25pt">
                        <v:shadow color="#eeece1 [3214]"/>
                      </v:line>
                      <v:line id="Line 13" o:spid="_x0000_s1048" style="position:absolute;flip:y;visibility:visible;mso-wrap-style:square" from="14261,1842" to="14261,39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" strokecolor="#67447c [2409]" strokeweight="2.25pt">
                        <v:shadow color="#eeece1 [3214]"/>
                      </v:line>
                      <v:line id="Line 14" o:spid="_x0000_s1049" style="position:absolute;flip:y;visibility:visible;mso-wrap-style:square" from="5117,1842" to="5194,39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" strokecolor="#67447c [2409]" strokeweight="2.25pt">
                        <v:shadow color="#eeece1 [3214]"/>
                      </v:line>
                      <v:line id="Line 15" o:spid="_x0000_s1050" style="position:absolute;flip:y;visibility:visible;mso-wrap-style:square" from="23405,1842" to="23405,39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" strokecolor="#67447c [2409]" strokeweight="2.25pt">
                        <v:shadow color="#eeece1 [3214]"/>
                      </v:line>
                      <v:shape id="Text Box 16" o:spid="_x0000_s1051" type="#_x0000_t202" style="position:absolute;left:3002;top:39985;width:5340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" filled="f" fillcolor="white [3212]" stroked="f">
                        <v:fill color2="#f37332 [3204]" angle="45" focus="50%" type="gradient"/>
                        <v:shadow color="#eeece1 [3214]"/>
                        <v:textbox>
                          <w:txbxContent>
                            <w:p w14:paraId="5A55CA12" w14:textId="77777777" w:rsidR="003C7D3D" w:rsidRPr="00EA0E69" w:rsidRDefault="003C7D3D" w:rsidP="001F249D">
                              <w:pPr>
                                <w:rPr>
                                  <w:rFonts w:asciiTheme="minorHAnsi" w:hAnsiTheme="minorHAnsi"/>
                                  <w:color w:val="67447C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A0E69">
                                <w:rPr>
                                  <w:rFonts w:asciiTheme="minorHAnsi" w:hAnsiTheme="minorHAnsi"/>
                                  <w:color w:val="67447C" w:themeColor="accent6" w:themeShade="BF"/>
                                  <w:kern w:val="24"/>
                                  <w:sz w:val="32"/>
                                  <w:szCs w:val="32"/>
                                </w:rPr>
                                <w:t>00</w:t>
                              </w:r>
                            </w:p>
                          </w:txbxContent>
                        </v:textbox>
                      </v:shape>
                      <v:shape id="Text Box 17" o:spid="_x0000_s1052" type="#_x0000_t202" style="position:absolute;left:12145;top:39985;width:4914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" filled="f" fillcolor="white [3212]" stroked="f">
                        <v:fill color2="#f37332 [3204]" angle="45" focus="50%" type="gradient"/>
                        <v:shadow color="#eeece1 [3214]"/>
                        <v:textbox>
                          <w:txbxContent>
                            <w:p w14:paraId="398ADF74" w14:textId="77777777" w:rsidR="003C7D3D" w:rsidRPr="00EA0E69" w:rsidRDefault="003C7D3D" w:rsidP="001F249D">
                              <w:pPr>
                                <w:rPr>
                                  <w:rFonts w:asciiTheme="minorHAnsi" w:hAnsiTheme="minorHAnsi"/>
                                  <w:color w:val="67447C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A0E69">
                                <w:rPr>
                                  <w:rFonts w:asciiTheme="minorHAnsi" w:hAnsiTheme="minorHAnsi"/>
                                  <w:color w:val="67447C" w:themeColor="accent6" w:themeShade="BF"/>
                                  <w:kern w:val="24"/>
                                  <w:sz w:val="32"/>
                                  <w:szCs w:val="32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  <v:shape id="Text Box 18" o:spid="_x0000_s1053" type="#_x0000_t202" style="position:absolute;left:21288;top:39985;width:5423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" filled="f" fillcolor="white [3212]" stroked="f">
                        <v:fill color2="#f37332 [3204]" angle="45" focus="50%" type="gradient"/>
                        <v:shadow color="#eeece1 [3214]"/>
                        <v:textbox>
                          <w:txbxContent>
                            <w:p w14:paraId="04A7F6DF" w14:textId="77777777" w:rsidR="003C7D3D" w:rsidRPr="00EA0E69" w:rsidRDefault="003C7D3D" w:rsidP="001F249D">
                              <w:pPr>
                                <w:rPr>
                                  <w:rFonts w:asciiTheme="minorHAnsi" w:hAnsiTheme="minorHAnsi"/>
                                  <w:color w:val="67447C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A0E69">
                                <w:rPr>
                                  <w:rFonts w:asciiTheme="minorHAnsi" w:hAnsiTheme="minorHAnsi"/>
                                  <w:color w:val="67447C" w:themeColor="accent6" w:themeShade="BF"/>
                                  <w:kern w:val="24"/>
                                  <w:sz w:val="32"/>
                                  <w:szCs w:val="32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  <v:shape id="Text Box 19" o:spid="_x0000_s1054" type="#_x0000_t202" style="position:absolute;left:30432;top:39985;width:4851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" filled="f" fillcolor="white [3212]" stroked="f">
                        <v:fill color2="#f37332 [3204]" angle="45" focus="50%" type="gradient"/>
                        <v:shadow color="#eeece1 [3214]"/>
                        <v:textbox>
                          <w:txbxContent>
                            <w:p w14:paraId="0734292E" w14:textId="77777777" w:rsidR="003C7D3D" w:rsidRPr="00EA0E69" w:rsidRDefault="003C7D3D" w:rsidP="001F249D">
                              <w:pPr>
                                <w:rPr>
                                  <w:rFonts w:asciiTheme="minorHAnsi" w:hAnsiTheme="minorHAnsi"/>
                                  <w:color w:val="67447C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A0E69">
                                <w:rPr>
                                  <w:rFonts w:asciiTheme="minorHAnsi" w:hAnsiTheme="minorHAnsi"/>
                                  <w:color w:val="67447C" w:themeColor="accent6" w:themeShade="BF"/>
                                  <w:kern w:val="24"/>
                                  <w:sz w:val="32"/>
                                  <w:szCs w:val="32"/>
                                </w:rPr>
                                <w:t>03</w:t>
                              </w:r>
                            </w:p>
                          </w:txbxContent>
                        </v:textbox>
                      </v:shape>
                      <v:shape id="Text Box 20" o:spid="_x0000_s1055" type="#_x0000_t202" style="position:absolute;left:38824;top:39985;width:5735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" filled="f" fillcolor="white [3212]" stroked="f">
                        <v:fill color2="#f37332 [3204]" angle="45" focus="50%" type="gradient"/>
                        <v:shadow color="#eeece1 [3214]"/>
                        <v:textbox>
                          <w:txbxContent>
                            <w:p w14:paraId="19B0DAFC" w14:textId="77777777" w:rsidR="003C7D3D" w:rsidRPr="00EA0E69" w:rsidRDefault="003C7D3D" w:rsidP="001F249D">
                              <w:pPr>
                                <w:rPr>
                                  <w:rFonts w:asciiTheme="minorHAnsi" w:hAnsiTheme="minorHAnsi"/>
                                  <w:color w:val="67447C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A0E69">
                                <w:rPr>
                                  <w:rFonts w:asciiTheme="minorHAnsi" w:hAnsiTheme="minorHAnsi"/>
                                  <w:color w:val="67447C" w:themeColor="accent6" w:themeShade="BF"/>
                                  <w:kern w:val="24"/>
                                  <w:sz w:val="32"/>
                                  <w:szCs w:val="32"/>
                                </w:rPr>
                                <w:t>04</w:t>
                              </w:r>
                            </w:p>
                          </w:txbxContent>
                        </v:textbox>
                      </v:shape>
                      <v:shape id="Text Box 21" o:spid="_x0000_s1056" type="#_x0000_t202" style="position:absolute;left:136;top:36909;width:5186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" filled="f" fillcolor="white [3212]" stroked="f" strokecolor="black [3213]">
                        <v:fill color2="#f37332 [3204]" angle="45" focus="50%" type="gradient"/>
                        <v:shadow color="#eeece1 [3214]"/>
                        <v:textbox>
                          <w:txbxContent>
                            <w:p w14:paraId="5ED40617" w14:textId="77777777" w:rsidR="003C7D3D" w:rsidRPr="00EA0E69" w:rsidRDefault="003C7D3D" w:rsidP="001F249D">
                              <w:pPr>
                                <w:rPr>
                                  <w:rFonts w:asciiTheme="minorHAnsi" w:hAnsiTheme="minorHAnsi"/>
                                  <w:color w:val="FFC000"/>
                                  <w:sz w:val="32"/>
                                  <w:szCs w:val="32"/>
                                </w:rPr>
                              </w:pPr>
                              <w:r w:rsidRPr="00EA0E69">
                                <w:rPr>
                                  <w:rFonts w:asciiTheme="minorHAnsi" w:hAnsiTheme="minorHAnsi"/>
                                  <w:color w:val="DF2A12" w:themeColor="accent2" w:themeShade="BF"/>
                                  <w:kern w:val="24"/>
                                  <w:sz w:val="32"/>
                                  <w:szCs w:val="32"/>
                                </w:rPr>
                                <w:t>00</w:t>
                              </w:r>
                            </w:p>
                          </w:txbxContent>
                        </v:textbox>
                      </v:shape>
                      <v:shape id="Text Box 22" o:spid="_x0000_s1057" type="#_x0000_t202" style="position:absolute;top:27767;width:5322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" filled="f" fillcolor="white [3212]" stroked="f" strokecolor="#07ca02">
                        <v:fill color2="#f37332 [3204]" angle="45" focus="50%" type="gradient"/>
                        <v:shadow color="#eeece1 [3214]"/>
                        <v:textbox>
                          <w:txbxContent>
                            <w:p w14:paraId="52A75C67" w14:textId="77777777" w:rsidR="003C7D3D" w:rsidRPr="00EA0E69" w:rsidRDefault="003C7D3D" w:rsidP="001F249D">
                              <w:pPr>
                                <w:rPr>
                                  <w:rFonts w:asciiTheme="minorHAnsi" w:hAnsiTheme="minorHAnsi"/>
                                  <w:color w:val="FFC000"/>
                                  <w:sz w:val="32"/>
                                  <w:szCs w:val="32"/>
                                </w:rPr>
                              </w:pPr>
                              <w:r w:rsidRPr="00EA0E69">
                                <w:rPr>
                                  <w:rFonts w:asciiTheme="minorHAnsi" w:hAnsiTheme="minorHAnsi"/>
                                  <w:color w:val="DF2A12" w:themeColor="accent2" w:themeShade="BF"/>
                                  <w:kern w:val="24"/>
                                  <w:sz w:val="32"/>
                                  <w:szCs w:val="32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  <v:shape id="Text Box 23" o:spid="_x0000_s1058" type="#_x0000_t202" style="position:absolute;left:136;top:18625;width:4981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" filled="f" fillcolor="white [3212]" stroked="f" strokecolor="#07ca02">
                        <v:fill color2="#f37332 [3204]" angle="45" focus="50%" type="gradient"/>
                        <v:shadow color="#eeece1 [3214]"/>
                        <v:textbox>
                          <w:txbxContent>
                            <w:p w14:paraId="4243D718" w14:textId="77777777" w:rsidR="003C7D3D" w:rsidRPr="00EA0E69" w:rsidRDefault="003C7D3D" w:rsidP="001F249D">
                              <w:pPr>
                                <w:rPr>
                                  <w:rFonts w:asciiTheme="minorHAnsi" w:hAnsiTheme="minorHAnsi"/>
                                  <w:color w:val="DF2A12" w:themeColor="accent2" w:themeShade="BF"/>
                                  <w:sz w:val="32"/>
                                  <w:szCs w:val="32"/>
                                </w:rPr>
                              </w:pPr>
                              <w:r w:rsidRPr="00EA0E69">
                                <w:rPr>
                                  <w:rFonts w:asciiTheme="minorHAnsi" w:hAnsiTheme="minorHAnsi"/>
                                  <w:color w:val="DF2A12" w:themeColor="accent2" w:themeShade="BF"/>
                                  <w:kern w:val="24"/>
                                  <w:sz w:val="32"/>
                                  <w:szCs w:val="32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  <v:shape id="Text Box 24" o:spid="_x0000_s1059" type="#_x0000_t202" style="position:absolute;top:9483;width:5127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" filled="f" fillcolor="white [3212]" stroked="f" strokecolor="#07ca02">
                        <v:fill color2="#f37332 [3204]" angle="45" focus="50%" type="gradient"/>
                        <v:shadow color="#eeece1 [3214]"/>
                        <v:textbox>
                          <w:txbxContent>
                            <w:p w14:paraId="65C4871B" w14:textId="77777777" w:rsidR="003C7D3D" w:rsidRPr="00EA0E69" w:rsidRDefault="003C7D3D" w:rsidP="001F249D">
                              <w:pPr>
                                <w:rPr>
                                  <w:rFonts w:asciiTheme="minorHAnsi" w:hAnsiTheme="minorHAnsi"/>
                                  <w:color w:val="DF2A12" w:themeColor="accent2" w:themeShade="BF"/>
                                  <w:sz w:val="32"/>
                                  <w:szCs w:val="32"/>
                                </w:rPr>
                              </w:pPr>
                              <w:r w:rsidRPr="00EA0E69">
                                <w:rPr>
                                  <w:rFonts w:asciiTheme="minorHAnsi" w:hAnsiTheme="minorHAnsi"/>
                                  <w:color w:val="DF2A12" w:themeColor="accent2" w:themeShade="BF"/>
                                  <w:kern w:val="24"/>
                                  <w:sz w:val="32"/>
                                  <w:szCs w:val="32"/>
                                </w:rPr>
                                <w:t>03</w:t>
                              </w:r>
                            </w:p>
                          </w:txbxContent>
                        </v:textbox>
                      </v:shape>
                      <v:shape id="Text Box 25" o:spid="_x0000_s1060" type="#_x0000_t202" style="position:absolute;top:341;width:5127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" filled="f" fillcolor="white [3212]" stroked="f" strokecolor="black [3213]">
                        <v:fill color2="#f37332 [3204]" angle="45" focus="50%" type="gradient"/>
                        <v:shadow color="#eeece1 [3214]"/>
                        <v:textbox>
                          <w:txbxContent>
                            <w:p w14:paraId="2A5CA0AF" w14:textId="77777777" w:rsidR="003C7D3D" w:rsidRPr="00EA0E69" w:rsidRDefault="003C7D3D" w:rsidP="001F249D">
                              <w:pPr>
                                <w:rPr>
                                  <w:rFonts w:asciiTheme="minorHAnsi" w:hAnsiTheme="minorHAnsi"/>
                                  <w:color w:val="DF2A12" w:themeColor="accent2" w:themeShade="BF"/>
                                  <w:sz w:val="32"/>
                                  <w:szCs w:val="32"/>
                                </w:rPr>
                              </w:pPr>
                              <w:r w:rsidRPr="00EA0E69">
                                <w:rPr>
                                  <w:rFonts w:asciiTheme="minorHAnsi" w:hAnsiTheme="minorHAnsi"/>
                                  <w:color w:val="DF2A12" w:themeColor="accent2" w:themeShade="BF"/>
                                  <w:kern w:val="24"/>
                                  <w:sz w:val="32"/>
                                  <w:szCs w:val="32"/>
                                </w:rPr>
                                <w:t>04</w:t>
                              </w:r>
                            </w:p>
                          </w:txbxContent>
                        </v:textbox>
                      </v:shape>
                      <v:line id="Line 26" o:spid="_x0000_s1061" style="position:absolute;visibility:visible;mso-wrap-style:square" from="5936,44491" to="42512,4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" strokecolor="#67447c [2409]" strokeweight="4.5pt">
                        <v:stroke endarrow="block"/>
                        <v:shadow color="#eeece1 [3214]"/>
                      </v:line>
                      <v:line id="Line 27" o:spid="_x0000_s1062" style="position:absolute;flip:y;visibility:visible;mso-wrap-style:square" from="44559,2934" to="44559,38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" strokecolor="#df2a12 [2405]" strokeweight="4.5pt">
                        <v:stroke endarrow="block"/>
                        <v:shadow color="#eeece1 [3214]"/>
                      </v:line>
                      <v:shape id="Text Box 28" o:spid="_x0000_s1063" type="#_x0000_t202" style="position:absolute;left:15964;top:45301;width:907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" filled="f" fillcolor="#f37332 [3204]" stroked="f">
                        <v:shadow color="#eeece1 [3214]"/>
                        <v:textbox>
                          <w:txbxContent>
                            <w:p w14:paraId="497BC0DF" w14:textId="77777777" w:rsidR="003C7D3D" w:rsidRPr="00EA0E69" w:rsidRDefault="003C7D3D" w:rsidP="001F249D">
                              <w:pPr>
                                <w:rPr>
                                  <w:rFonts w:asciiTheme="minorHAnsi" w:hAnsiTheme="minorHAnsi"/>
                                  <w:color w:val="67447C" w:themeColor="accent6" w:themeShade="BF"/>
                                  <w:sz w:val="32"/>
                                  <w:szCs w:val="32"/>
                                </w:rPr>
                              </w:pPr>
                              <w:r w:rsidRPr="00EA0E69">
                                <w:rPr>
                                  <w:rFonts w:asciiTheme="minorHAnsi" w:hAnsiTheme="minorHAnsi"/>
                                  <w:b/>
                                  <w:color w:val="67447C" w:themeColor="accent6" w:themeShade="BF"/>
                                  <w:kern w:val="24"/>
                                  <w:sz w:val="32"/>
                                  <w:szCs w:val="32"/>
                                </w:rPr>
                                <w:t>Easting</w:t>
                              </w:r>
                            </w:p>
                          </w:txbxContent>
                        </v:textbox>
                      </v:shape>
                      <v:shape id="Text Box 29" o:spid="_x0000_s1064" type="#_x0000_t202" style="position:absolute;left:42233;width:11571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" filled="f" fillcolor="#f37332 [3204]" stroked="f">
                        <v:shadow color="#eeece1 [3214]"/>
                        <v:textbox>
                          <w:txbxContent>
                            <w:p w14:paraId="265A43C0" w14:textId="77777777" w:rsidR="003C7D3D" w:rsidRPr="00EA0E69" w:rsidRDefault="003C7D3D" w:rsidP="001F249D">
                              <w:pPr>
                                <w:rPr>
                                  <w:rFonts w:asciiTheme="minorHAnsi" w:hAnsiTheme="minorHAnsi"/>
                                  <w:color w:val="DF2A12" w:themeColor="accent2" w:themeShade="BF"/>
                                  <w:sz w:val="32"/>
                                  <w:szCs w:val="32"/>
                                </w:rPr>
                              </w:pPr>
                              <w:r w:rsidRPr="00EA0E69">
                                <w:rPr>
                                  <w:rFonts w:asciiTheme="minorHAnsi" w:hAnsiTheme="minorHAnsi"/>
                                  <w:color w:val="DF2A12" w:themeColor="accent2" w:themeShade="BF"/>
                                  <w:kern w:val="24"/>
                                  <w:sz w:val="32"/>
                                  <w:szCs w:val="32"/>
                                </w:rPr>
                                <w:t>Northing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Rectangle 215" o:spid="_x0000_s1065" style="position:absolute;left:16854;top:4844;width:4899;height:4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" fillcolor="#11ab5a [3206]" stroked="f" strokeweight="2pt"/>
                  <v:oval id="Oval 214" o:spid="_x0000_s1066" style="position:absolute;left:7028;top:22450;width:555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" fillcolor="#11ab5a [3206]" stroked="f" strokeweight="2pt"/>
                  <v:shape id="Cloud 213" o:spid="_x0000_s1067" style="position:absolute;left:34597;top:13852;width:6096;height:500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11ab5a [3206]" stroked="f" strokeweight="2pt">
                    <v:path arrowok="t" o:connecttype="custom" o:connectlocs="66223,303425;30480,294187;97762,404524;82127,408940;232523,453103;223097,432934;406781,402808;403013,424936;481598,266066;527473,348781;589816,177972;569383,208991;540794,62894;541867,77546;410323,45809;420793,27124;312434,54711;317500,38599;197556,60182;215900,75807;58237,183015;55033,166567" o:connectangles="0,0,0,0,0,0,0,0,0,0,0,0,0,0,0,0,0,0,0,0,0,0"/>
                  </v:shape>
                  <v:shapetype id="_x0000_t184" coordsize="21600,21600" o:spt="184" adj="10800" path="m21600,qx,10800,21600,21600wa@0@10@6@11,21600,21600,21600,xe">
                    <v:stroke joinstyle="miter"/>
                    <v:formulas>
                      <v:f eqn="val #0"/>
                      <v:f eqn="sum 21600 0 #0"/>
                      <v:f eqn="prod #0 #0 @1"/>
                      <v:f eqn="prod 21600 21600 @1"/>
                      <v:f eqn="prod @3 2 1"/>
                      <v:f eqn="sum @4 0 @2"/>
                      <v:f eqn="sum @5 0 #0"/>
                      <v:f eqn="prod @5 1 2"/>
                      <v:f eqn="sum @7 0 #0"/>
                      <v:f eqn="prod @8 1 2"/>
                      <v:f eqn="sum 10800 0 @9"/>
                      <v:f eqn="sum @9 10800 0"/>
                      <v:f eqn="prod #0 9598 32768"/>
                      <v:f eqn="sum 21600 0 @12"/>
                      <v:f eqn="ellipse @13 21600 10800"/>
                      <v:f eqn="sum 10800 0 @14"/>
                      <v:f eqn="sum @14 10800 0"/>
                    </v:formulas>
                    <v:path o:connecttype="custom" o:connectlocs="21600,0;0,10800;21600,21600;@0,10800" o:connectangles="270,180,90,0" textboxrect="@12,@15,@0,@16"/>
                    <v:handles>
                      <v:h position="#0,center" xrange="0,18900"/>
                    </v:handles>
                  </v:shapetype>
                  <v:shape id="Moon 212" o:spid="_x0000_s1068" type="#_x0000_t184" style="position:absolute;left:17059;top:31048;width:5116;height:5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" fillcolor="#11ab5a [3206]" stroked="f" strokeweight="2pt"/>
                  <v:shape id="Plus Sign 211" o:spid="_x0000_s1069" style="position:absolute;left:25794;top:22382;width:5334;height:5552;visibility:visible;mso-wrap-style:square;v-text-anchor:middle" coordsize="533400,55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" path="m70702,214858r133270,l203972,73588r125456,l329428,214858r133270,l462698,340313r-133270,l329428,481583r-125456,l203972,340313r-133270,l70702,214858xe" fillcolor="#11ab5a [3206]" stroked="f" strokeweight="2pt">
                    <v:path arrowok="t" o:connecttype="custom" o:connectlocs="70702,214858;203972,214858;203972,73588;329428,73588;329428,214858;462698,214858;462698,340313;329428,340313;329428,481583;203972,481583;203972,340313;70702,340313;70702,214858" o:connectangles="0,0,0,0,0,0,0,0,0,0,0,0,0"/>
                  </v:shape>
                  <v:shape id="Heart 210" o:spid="_x0000_s1070" style="position:absolute;left:7165;top:4435;width:5878;height:4785;visibility:visible;mso-wrap-style:square;v-text-anchor:middle" coordsize="587829,478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" path="m293915,119630v122464,-279136,600075,,,358888c-306161,119630,171450,-159506,293915,119630xe" fillcolor="#11ab5a [3206]" stroked="f" strokeweight="2pt">
                    <v:path arrowok="t" o:connecttype="custom" o:connectlocs="293915,119630;293915,478518;293915,119630" o:connectangles="0,0,0"/>
                  </v:shape>
                </v:group>
                <w10:anchorlock/>
              </v:group>
            </w:pict>
          </mc:Fallback>
        </mc:AlternateContent>
      </w:r>
    </w:p>
    <w:p w14:paraId="25F11173" w14:textId="77777777" w:rsidR="00B2648F" w:rsidRPr="008A67D7" w:rsidRDefault="00B2648F" w:rsidP="004765C9">
      <w:pPr>
        <w:spacing w:before="120" w:after="120" w:line="240" w:lineRule="auto"/>
        <w:jc w:val="center"/>
        <w:rPr>
          <w:rFonts w:asciiTheme="minorHAnsi" w:eastAsia="Dotum" w:hAnsiTheme="minorHAnsi"/>
          <w:szCs w:val="2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B2648F" w:rsidRPr="008A67D7" w14:paraId="596079FE" w14:textId="77777777" w:rsidTr="00B2648F">
        <w:trPr>
          <w:trHeight w:val="1014"/>
        </w:trPr>
        <w:tc>
          <w:tcPr>
            <w:tcW w:w="9639" w:type="dxa"/>
          </w:tcPr>
          <w:p w14:paraId="2C371D01" w14:textId="77777777" w:rsidR="00B2648F" w:rsidRPr="008A67D7" w:rsidRDefault="00B2648F" w:rsidP="007569F1">
            <w:pPr>
              <w:spacing w:before="120" w:after="120" w:line="240" w:lineRule="auto"/>
              <w:jc w:val="right"/>
              <w:rPr>
                <w:rFonts w:eastAsia="Dotum"/>
                <w:szCs w:val="22"/>
              </w:rPr>
            </w:pPr>
            <w:r w:rsidRPr="008A67D7">
              <w:rPr>
                <w:noProof/>
                <w:sz w:val="56"/>
                <w:lang w:eastAsia="en-GB"/>
              </w:rPr>
              <mc:AlternateContent>
                <mc:Choice Requires="wpg">
                  <w:drawing>
                    <wp:inline distT="0" distB="0" distL="0" distR="0" wp14:anchorId="7F59B64C" wp14:editId="2FB379A5">
                      <wp:extent cx="6098400" cy="1114425"/>
                      <wp:effectExtent l="19050" t="19050" r="17145" b="28575"/>
                      <wp:docPr id="124" name="Group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8400" cy="1114425"/>
                                <a:chOff x="-4486273" y="1"/>
                                <a:chExt cx="6098400" cy="1114425"/>
                              </a:xfrm>
                            </wpg:grpSpPr>
                            <wps:wsp>
                              <wps:cNvPr id="1028" name="Rounded Rectangle 1028"/>
                              <wps:cNvSpPr/>
                              <wps:spPr>
                                <a:xfrm>
                                  <a:off x="-4486273" y="1"/>
                                  <a:ext cx="6098400" cy="111442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3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24EE641" w14:textId="77777777" w:rsidR="003C7D3D" w:rsidRPr="00CA39EB" w:rsidRDefault="003C7D3D" w:rsidP="00B2648F">
                                    <w:pPr>
                                      <w:rPr>
                                        <w:rFonts w:asciiTheme="minorHAnsi" w:hAnsiTheme="minorHAnsi"/>
                                        <w:sz w:val="36"/>
                                        <w:szCs w:val="36"/>
                                      </w:rPr>
                                    </w:pPr>
                                    <w:r w:rsidRPr="00CA39EB">
                                      <w:rPr>
                                        <w:rFonts w:asciiTheme="minorHAnsi" w:hAnsiTheme="minorHAnsi"/>
                                        <w:b/>
                                        <w:sz w:val="36"/>
                                        <w:szCs w:val="36"/>
                                      </w:rPr>
                                      <w:t>Hint:</w:t>
                                    </w:r>
                                    <w:r w:rsidRPr="00CA39EB">
                                      <w:rPr>
                                        <w:rFonts w:asciiTheme="minorHAnsi" w:hAnsiTheme="minorHAnsi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</w:p>
                                  <w:p w14:paraId="07E426F4" w14:textId="42EDDD08" w:rsidR="003C7D3D" w:rsidRPr="00CA39EB" w:rsidRDefault="003C7D3D" w:rsidP="00B2648F">
                                    <w:pPr>
                                      <w:rPr>
                                        <w:rFonts w:asciiTheme="minorHAnsi" w:hAnsiTheme="minorHAnsi"/>
                                        <w:szCs w:val="24"/>
                                      </w:rPr>
                                    </w:pPr>
                                    <w:r w:rsidRPr="00CA39EB">
                                      <w:rPr>
                                        <w:rFonts w:asciiTheme="minorHAnsi" w:hAnsiTheme="minorHAnsi"/>
                                        <w:szCs w:val="24"/>
                                      </w:rPr>
                                      <w:t xml:space="preserve">Remember to give the Easting first and then the Northing. Always go from the bottom left corner of the square. </w:t>
                                    </w:r>
                                  </w:p>
                                  <w:p w14:paraId="56B7223A" w14:textId="260CC360" w:rsidR="003C7D3D" w:rsidRPr="00CA39EB" w:rsidRDefault="003C7D3D" w:rsidP="00B2648F">
                                    <w:pPr>
                                      <w:rPr>
                                        <w:rFonts w:asciiTheme="minorHAnsi" w:hAnsiTheme="minorHAnsi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szCs w:val="24"/>
                                      </w:rPr>
                                      <w:t>For example, the four-</w:t>
                                    </w:r>
                                    <w:r w:rsidRPr="00CA39EB">
                                      <w:rPr>
                                        <w:rFonts w:asciiTheme="minorHAnsi" w:hAnsiTheme="minorHAnsi"/>
                                        <w:szCs w:val="24"/>
                                      </w:rPr>
                                      <w:t>figure grid reference for the heart is 00 03.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1" name="Picture 10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4407" y="1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59B64C" id="Group 124" o:spid="_x0000_s1071" style="width:480.2pt;height:87.75pt;mso-position-horizontal-relative:char;mso-position-vertical-relative:line" coordorigin="-44862" coordsize="60984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">
                      <v:roundrect id="Rounded Rectangle 1028" o:spid="_x0000_s1072" style="position:absolute;left:-44862;width:60983;height:11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" filled="f" strokecolor="#11ab5a [3206]" strokeweight="2.25pt">
                        <v:textbox>
                          <w:txbxContent>
                            <w:p w14:paraId="624EE641" w14:textId="77777777" w:rsidR="003C7D3D" w:rsidRPr="00CA39EB" w:rsidRDefault="003C7D3D" w:rsidP="00B2648F">
                              <w:pPr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</w:rPr>
                              </w:pPr>
                              <w:r w:rsidRPr="00CA39EB">
                                <w:rPr>
                                  <w:rFonts w:asciiTheme="minorHAnsi" w:hAnsiTheme="minorHAnsi"/>
                                  <w:b/>
                                  <w:sz w:val="36"/>
                                  <w:szCs w:val="36"/>
                                </w:rPr>
                                <w:t>Hint:</w:t>
                              </w:r>
                              <w:r w:rsidRPr="00CA39EB"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07E426F4" w14:textId="42EDDD08" w:rsidR="003C7D3D" w:rsidRPr="00CA39EB" w:rsidRDefault="003C7D3D" w:rsidP="00B2648F">
                              <w:pPr>
                                <w:rPr>
                                  <w:rFonts w:asciiTheme="minorHAnsi" w:hAnsiTheme="minorHAnsi"/>
                                  <w:szCs w:val="24"/>
                                </w:rPr>
                              </w:pPr>
                              <w:r w:rsidRPr="00CA39EB">
                                <w:rPr>
                                  <w:rFonts w:asciiTheme="minorHAnsi" w:hAnsiTheme="minorHAnsi"/>
                                  <w:szCs w:val="24"/>
                                </w:rPr>
                                <w:t xml:space="preserve">Remember to give the Easting first and then the Northing. Always go from the bottom left corner of the square. </w:t>
                              </w:r>
                            </w:p>
                            <w:p w14:paraId="56B7223A" w14:textId="260CC360" w:rsidR="003C7D3D" w:rsidRPr="00CA39EB" w:rsidRDefault="003C7D3D" w:rsidP="00B2648F">
                              <w:pPr>
                                <w:rPr>
                                  <w:rFonts w:asciiTheme="minorHAnsi" w:hAnsiTheme="minorHAnsi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Cs w:val="24"/>
                                </w:rPr>
                                <w:t>For example, the four-</w:t>
                              </w:r>
                              <w:r w:rsidRPr="00CA39EB">
                                <w:rPr>
                                  <w:rFonts w:asciiTheme="minorHAnsi" w:hAnsiTheme="minorHAnsi"/>
                                  <w:szCs w:val="24"/>
                                </w:rPr>
                                <w:t>figure grid reference for the heart is 00 03.</w:t>
                              </w:r>
                            </w:p>
                          </w:txbxContent>
                        </v:textbox>
                      </v:roundrect>
                      <v:shape id="Picture 1031" o:spid="_x0000_s1073" type="#_x0000_t75" style="position:absolute;left:11244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534DBD0" w14:textId="77777777" w:rsidR="001F249D" w:rsidRPr="008A67D7" w:rsidRDefault="001F249D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</w:p>
    <w:p w14:paraId="37E1B2E6" w14:textId="01CB90AC" w:rsidR="008B317D" w:rsidRPr="008A67D7" w:rsidRDefault="007F1DE4" w:rsidP="008B317D">
      <w:pPr>
        <w:rPr>
          <w:rFonts w:asciiTheme="minorHAnsi" w:hAnsiTheme="minorHAnsi"/>
        </w:rPr>
      </w:pPr>
      <w:r>
        <w:rPr>
          <w:rFonts w:asciiTheme="minorHAnsi" w:hAnsiTheme="minorHAnsi"/>
        </w:rPr>
        <w:t>Give the four</w:t>
      </w:r>
      <w:r w:rsidR="00222EE1">
        <w:rPr>
          <w:rFonts w:asciiTheme="minorHAnsi" w:hAnsiTheme="minorHAnsi"/>
        </w:rPr>
        <w:t>-</w:t>
      </w:r>
      <w:r>
        <w:rPr>
          <w:rFonts w:asciiTheme="minorHAnsi" w:hAnsiTheme="minorHAnsi"/>
        </w:rPr>
        <w:t>figure grid reference</w:t>
      </w:r>
      <w:r w:rsidR="008B317D" w:rsidRPr="008A67D7">
        <w:rPr>
          <w:rFonts w:asciiTheme="minorHAnsi" w:hAnsiTheme="minorHAnsi"/>
        </w:rPr>
        <w:t xml:space="preserve"> of the following symbols.</w:t>
      </w:r>
    </w:p>
    <w:p w14:paraId="6898F074" w14:textId="77777777" w:rsidR="008B317D" w:rsidRPr="008A67D7" w:rsidRDefault="008B317D" w:rsidP="00614417">
      <w:pPr>
        <w:pStyle w:val="ListParagraph"/>
        <w:numPr>
          <w:ilvl w:val="0"/>
          <w:numId w:val="7"/>
        </w:numPr>
        <w:tabs>
          <w:tab w:val="left" w:leader="dot" w:pos="9638"/>
        </w:tabs>
        <w:spacing w:before="120" w:after="120" w:line="240" w:lineRule="auto"/>
        <w:ind w:left="459" w:hanging="459"/>
        <w:contextualSpacing w:val="0"/>
        <w:rPr>
          <w:rFonts w:asciiTheme="minorHAnsi" w:eastAsia="Dotum" w:hAnsiTheme="minorHAnsi" w:cs="Tahoma"/>
          <w:b/>
          <w:szCs w:val="22"/>
        </w:rPr>
      </w:pPr>
      <w:r w:rsidRPr="008A67D7">
        <w:rPr>
          <w:rFonts w:asciiTheme="minorHAnsi" w:eastAsia="Dotum" w:hAnsiTheme="minorHAnsi" w:cs="Tahoma"/>
          <w:b/>
          <w:szCs w:val="22"/>
        </w:rPr>
        <w:t>Square</w:t>
      </w:r>
      <w:r w:rsidR="004765C9" w:rsidRPr="008A67D7">
        <w:rPr>
          <w:rFonts w:asciiTheme="minorHAnsi" w:eastAsia="Dotum" w:hAnsiTheme="minorHAnsi" w:cs="Tahoma"/>
          <w:b/>
          <w:szCs w:val="22"/>
        </w:rPr>
        <w:t xml:space="preserve">: </w:t>
      </w:r>
      <w:r w:rsidR="004765C9" w:rsidRPr="008A67D7">
        <w:rPr>
          <w:rFonts w:asciiTheme="minorHAnsi" w:eastAsia="Dotum" w:hAnsiTheme="minorHAnsi" w:cs="Tahoma"/>
          <w:szCs w:val="22"/>
        </w:rPr>
        <w:tab/>
      </w:r>
    </w:p>
    <w:p w14:paraId="4E4D763F" w14:textId="77777777" w:rsidR="008B317D" w:rsidRPr="008A67D7" w:rsidRDefault="008B317D" w:rsidP="00614417">
      <w:pPr>
        <w:pStyle w:val="ListParagraph"/>
        <w:numPr>
          <w:ilvl w:val="0"/>
          <w:numId w:val="7"/>
        </w:numPr>
        <w:tabs>
          <w:tab w:val="left" w:leader="dot" w:pos="9638"/>
        </w:tabs>
        <w:spacing w:before="120" w:after="120" w:line="240" w:lineRule="auto"/>
        <w:ind w:left="459" w:hanging="459"/>
        <w:contextualSpacing w:val="0"/>
        <w:rPr>
          <w:rFonts w:asciiTheme="minorHAnsi" w:eastAsia="Dotum" w:hAnsiTheme="minorHAnsi" w:cs="Tahoma"/>
          <w:b/>
          <w:szCs w:val="22"/>
        </w:rPr>
      </w:pPr>
      <w:r w:rsidRPr="008A67D7">
        <w:rPr>
          <w:rFonts w:asciiTheme="minorHAnsi" w:eastAsia="Dotum" w:hAnsiTheme="minorHAnsi" w:cs="Tahoma"/>
          <w:b/>
          <w:szCs w:val="22"/>
        </w:rPr>
        <w:t>Cloud</w:t>
      </w:r>
      <w:r w:rsidR="004765C9" w:rsidRPr="008A67D7">
        <w:rPr>
          <w:rFonts w:asciiTheme="minorHAnsi" w:eastAsia="Dotum" w:hAnsiTheme="minorHAnsi" w:cs="Tahoma"/>
          <w:b/>
          <w:szCs w:val="22"/>
        </w:rPr>
        <w:t>:</w:t>
      </w:r>
      <w:r w:rsidR="004765C9" w:rsidRPr="008A67D7">
        <w:rPr>
          <w:rFonts w:asciiTheme="minorHAnsi" w:eastAsia="Dotum" w:hAnsiTheme="minorHAnsi" w:cs="Tahoma"/>
          <w:szCs w:val="22"/>
        </w:rPr>
        <w:tab/>
      </w:r>
    </w:p>
    <w:p w14:paraId="0CBE1C24" w14:textId="77777777" w:rsidR="008B317D" w:rsidRPr="008A67D7" w:rsidRDefault="008B317D" w:rsidP="00614417">
      <w:pPr>
        <w:pStyle w:val="ListParagraph"/>
        <w:numPr>
          <w:ilvl w:val="0"/>
          <w:numId w:val="7"/>
        </w:numPr>
        <w:tabs>
          <w:tab w:val="left" w:leader="dot" w:pos="9638"/>
        </w:tabs>
        <w:spacing w:before="120" w:after="120" w:line="240" w:lineRule="auto"/>
        <w:ind w:left="459" w:hanging="459"/>
        <w:contextualSpacing w:val="0"/>
        <w:rPr>
          <w:rFonts w:asciiTheme="minorHAnsi" w:eastAsia="Dotum" w:hAnsiTheme="minorHAnsi" w:cs="Tahoma"/>
          <w:b/>
          <w:szCs w:val="22"/>
        </w:rPr>
      </w:pPr>
      <w:r w:rsidRPr="008A67D7">
        <w:rPr>
          <w:rFonts w:asciiTheme="minorHAnsi" w:eastAsia="Dotum" w:hAnsiTheme="minorHAnsi" w:cs="Tahoma"/>
          <w:b/>
          <w:szCs w:val="22"/>
        </w:rPr>
        <w:t>Circle</w:t>
      </w:r>
      <w:r w:rsidR="004765C9" w:rsidRPr="008A67D7">
        <w:rPr>
          <w:rFonts w:asciiTheme="minorHAnsi" w:eastAsia="Dotum" w:hAnsiTheme="minorHAnsi" w:cs="Tahoma"/>
          <w:b/>
          <w:szCs w:val="22"/>
        </w:rPr>
        <w:t>:</w:t>
      </w:r>
      <w:r w:rsidR="004765C9" w:rsidRPr="008A67D7">
        <w:rPr>
          <w:rFonts w:asciiTheme="minorHAnsi" w:eastAsia="Dotum" w:hAnsiTheme="minorHAnsi" w:cs="Tahoma"/>
          <w:szCs w:val="22"/>
        </w:rPr>
        <w:tab/>
      </w:r>
    </w:p>
    <w:p w14:paraId="744A4EF7" w14:textId="77777777" w:rsidR="008B317D" w:rsidRPr="008A67D7" w:rsidRDefault="008B317D" w:rsidP="00614417">
      <w:pPr>
        <w:pStyle w:val="ListParagraph"/>
        <w:numPr>
          <w:ilvl w:val="0"/>
          <w:numId w:val="7"/>
        </w:numPr>
        <w:tabs>
          <w:tab w:val="left" w:leader="dot" w:pos="9638"/>
        </w:tabs>
        <w:spacing w:before="120" w:after="120" w:line="240" w:lineRule="auto"/>
        <w:ind w:left="459" w:hanging="459"/>
        <w:contextualSpacing w:val="0"/>
        <w:rPr>
          <w:rFonts w:asciiTheme="minorHAnsi" w:eastAsia="Dotum" w:hAnsiTheme="minorHAnsi" w:cs="Tahoma"/>
          <w:b/>
          <w:szCs w:val="22"/>
        </w:rPr>
      </w:pPr>
      <w:r w:rsidRPr="008A67D7">
        <w:rPr>
          <w:rFonts w:asciiTheme="minorHAnsi" w:eastAsia="Dotum" w:hAnsiTheme="minorHAnsi" w:cs="Tahoma"/>
          <w:b/>
          <w:szCs w:val="22"/>
        </w:rPr>
        <w:t>Cross</w:t>
      </w:r>
      <w:r w:rsidR="004765C9" w:rsidRPr="008A67D7">
        <w:rPr>
          <w:rFonts w:asciiTheme="minorHAnsi" w:eastAsia="Dotum" w:hAnsiTheme="minorHAnsi" w:cs="Tahoma"/>
          <w:b/>
          <w:szCs w:val="22"/>
        </w:rPr>
        <w:t>:</w:t>
      </w:r>
      <w:r w:rsidR="004765C9" w:rsidRPr="008A67D7">
        <w:rPr>
          <w:rFonts w:asciiTheme="minorHAnsi" w:eastAsia="Dotum" w:hAnsiTheme="minorHAnsi" w:cs="Tahoma"/>
          <w:szCs w:val="22"/>
        </w:rPr>
        <w:tab/>
      </w:r>
    </w:p>
    <w:p w14:paraId="61C45B48" w14:textId="77777777" w:rsidR="008B317D" w:rsidRPr="008A67D7" w:rsidRDefault="008B317D" w:rsidP="00614417">
      <w:pPr>
        <w:pStyle w:val="ListParagraph"/>
        <w:numPr>
          <w:ilvl w:val="0"/>
          <w:numId w:val="7"/>
        </w:numPr>
        <w:tabs>
          <w:tab w:val="left" w:leader="dot" w:pos="9638"/>
        </w:tabs>
        <w:spacing w:before="120" w:after="120" w:line="240" w:lineRule="auto"/>
        <w:ind w:left="459" w:hanging="459"/>
        <w:contextualSpacing w:val="0"/>
        <w:rPr>
          <w:rFonts w:asciiTheme="minorHAnsi" w:eastAsia="Dotum" w:hAnsiTheme="minorHAnsi" w:cs="Tahoma"/>
          <w:b/>
          <w:szCs w:val="22"/>
        </w:rPr>
      </w:pPr>
      <w:r w:rsidRPr="008A67D7">
        <w:rPr>
          <w:rFonts w:asciiTheme="minorHAnsi" w:eastAsia="Dotum" w:hAnsiTheme="minorHAnsi" w:cs="Tahoma"/>
          <w:b/>
          <w:szCs w:val="22"/>
        </w:rPr>
        <w:t>Moon</w:t>
      </w:r>
      <w:r w:rsidR="004765C9" w:rsidRPr="008A67D7">
        <w:rPr>
          <w:rFonts w:asciiTheme="minorHAnsi" w:eastAsia="Dotum" w:hAnsiTheme="minorHAnsi" w:cs="Tahoma"/>
          <w:b/>
          <w:szCs w:val="22"/>
        </w:rPr>
        <w:t>:</w:t>
      </w:r>
      <w:r w:rsidR="004765C9" w:rsidRPr="008A67D7">
        <w:rPr>
          <w:rFonts w:asciiTheme="minorHAnsi" w:eastAsia="Dotum" w:hAnsiTheme="minorHAnsi" w:cs="Tahoma"/>
          <w:szCs w:val="22"/>
        </w:rPr>
        <w:tab/>
      </w:r>
    </w:p>
    <w:p w14:paraId="44EEB53E" w14:textId="77777777" w:rsidR="001F249D" w:rsidRPr="008A67D7" w:rsidRDefault="001F249D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</w:p>
    <w:p w14:paraId="14ABEE6F" w14:textId="77777777" w:rsidR="004765C9" w:rsidRPr="008A67D7" w:rsidRDefault="004765C9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  <w:sectPr w:rsidR="004765C9" w:rsidRPr="008A67D7" w:rsidSect="00885D29">
          <w:pgSz w:w="11906" w:h="16838"/>
          <w:pgMar w:top="709" w:right="1134" w:bottom="709" w:left="1134" w:header="708" w:footer="708" w:gutter="0"/>
          <w:cols w:space="708"/>
          <w:docGrid w:linePitch="381"/>
        </w:sectPr>
      </w:pPr>
    </w:p>
    <w:p w14:paraId="22E6C2D0" w14:textId="52BFBE84" w:rsidR="001F249D" w:rsidRPr="008A67D7" w:rsidRDefault="00C40EE3" w:rsidP="00C40EE3">
      <w:pPr>
        <w:spacing w:before="120" w:after="120" w:line="240" w:lineRule="auto"/>
        <w:jc w:val="center"/>
        <w:rPr>
          <w:rFonts w:asciiTheme="minorHAnsi" w:eastAsia="Dotum" w:hAnsiTheme="minorHAnsi"/>
          <w:szCs w:val="22"/>
        </w:rPr>
      </w:pPr>
      <w:r w:rsidRPr="008A67D7">
        <w:rPr>
          <w:rFonts w:asciiTheme="minorHAnsi" w:hAnsiTheme="minorHAnsi"/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134E887C" wp14:editId="20FCB2A9">
                <wp:extent cx="4814687" cy="4866198"/>
                <wp:effectExtent l="0" t="0" r="5080" b="0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4687" cy="4866198"/>
                          <a:chOff x="0" y="0"/>
                          <a:chExt cx="5074888" cy="5128286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475488" y="0"/>
                            <a:ext cx="4599400" cy="4836270"/>
                            <a:chOff x="0" y="0"/>
                            <a:chExt cx="4599400" cy="4836270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>
                              <a:off x="16829" y="0"/>
                              <a:ext cx="4582571" cy="4836270"/>
                              <a:chOff x="0" y="0"/>
                              <a:chExt cx="4582571" cy="4836270"/>
                            </a:xfrm>
                          </wpg:grpSpPr>
                          <pic:pic xmlns:pic="http://schemas.openxmlformats.org/drawingml/2006/picture">
                            <pic:nvPicPr>
                              <pic:cNvPr id="68" name="Picture 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82571" cy="48309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9" name="Rectangle 69"/>
                            <wps:cNvSpPr/>
                            <wps:spPr>
                              <a:xfrm>
                                <a:off x="613124" y="447686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76DAEC" w14:textId="77777777" w:rsidR="003C7D3D" w:rsidRPr="002E0D83" w:rsidRDefault="003C7D3D" w:rsidP="00C40EE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</w:pPr>
                                  <w:r w:rsidRPr="002E0D83"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Rectangle 71"/>
                            <wps:cNvSpPr/>
                            <wps:spPr>
                              <a:xfrm>
                                <a:off x="956684" y="447686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E90B86" w14:textId="77777777" w:rsidR="003C7D3D" w:rsidRPr="002E0D83" w:rsidRDefault="003C7D3D" w:rsidP="00C40EE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</w:pPr>
                                  <w:r w:rsidRPr="002E0D83"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Rectangle 72"/>
                            <wps:cNvSpPr/>
                            <wps:spPr>
                              <a:xfrm>
                                <a:off x="1300245" y="447686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6F8E63" w14:textId="77777777" w:rsidR="003C7D3D" w:rsidRPr="002E0D83" w:rsidRDefault="003C7D3D" w:rsidP="00C40EE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</w:pPr>
                                  <w:r w:rsidRPr="002E0D83"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" name="Rectangle 81"/>
                            <wps:cNvSpPr/>
                            <wps:spPr>
                              <a:xfrm>
                                <a:off x="1643806" y="447686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E977D3" w14:textId="77777777" w:rsidR="003C7D3D" w:rsidRPr="002E0D83" w:rsidRDefault="003C7D3D" w:rsidP="00C40EE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</w:pPr>
                                  <w:r w:rsidRPr="002E0D83"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Rectangle 82"/>
                            <wps:cNvSpPr/>
                            <wps:spPr>
                              <a:xfrm>
                                <a:off x="1987366" y="447686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DBF376" w14:textId="77777777" w:rsidR="003C7D3D" w:rsidRPr="002E0D83" w:rsidRDefault="003C7D3D" w:rsidP="00C40EE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</w:pPr>
                                  <w:r w:rsidRPr="002E0D83"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Rectangle 83"/>
                            <wps:cNvSpPr/>
                            <wps:spPr>
                              <a:xfrm>
                                <a:off x="2330927" y="447686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9C1804" w14:textId="77777777" w:rsidR="003C7D3D" w:rsidRPr="002E0D83" w:rsidRDefault="003C7D3D" w:rsidP="00C40EE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</w:pPr>
                                  <w:r w:rsidRPr="002E0D83"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" name="Rectangle 84"/>
                            <wps:cNvSpPr/>
                            <wps:spPr>
                              <a:xfrm>
                                <a:off x="2674488" y="447686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B6C599" w14:textId="77777777" w:rsidR="003C7D3D" w:rsidRPr="002E0D83" w:rsidRDefault="003C7D3D" w:rsidP="00C40EE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</w:pPr>
                                  <w:r w:rsidRPr="002E0D83"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Rectangle 85"/>
                            <wps:cNvSpPr/>
                            <wps:spPr>
                              <a:xfrm>
                                <a:off x="3018049" y="447686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4F42AB" w14:textId="77777777" w:rsidR="003C7D3D" w:rsidRPr="002E0D83" w:rsidRDefault="003C7D3D" w:rsidP="00C40EE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</w:pPr>
                                  <w:r w:rsidRPr="002E0D83"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  <w:t>8</w:t>
                                  </w:r>
                                  <w:r w:rsidRPr="002E0D83">
                                    <w:rPr>
                                      <w:rFonts w:asciiTheme="minorHAnsi" w:hAnsiTheme="minorHAnsi"/>
                                      <w:noProof/>
                                      <w:color w:val="000000" w:themeColor="text1"/>
                                      <w:lang w:eastAsia="en-GB"/>
                                    </w:rPr>
                                    <w:drawing>
                                      <wp:inline distT="0" distB="0" distL="0" distR="0" wp14:anchorId="59E01FA3" wp14:editId="062AA87B">
                                        <wp:extent cx="151130" cy="151130"/>
                                        <wp:effectExtent l="0" t="0" r="0" b="0"/>
                                        <wp:docPr id="248" name="Picture 2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130" cy="151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Rectangle 86"/>
                            <wps:cNvSpPr/>
                            <wps:spPr>
                              <a:xfrm>
                                <a:off x="3361609" y="447686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A454C3" w14:textId="77777777" w:rsidR="003C7D3D" w:rsidRPr="002E0D83" w:rsidRDefault="003C7D3D" w:rsidP="00C40EE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</w:pPr>
                                  <w:r w:rsidRPr="002E0D83">
                                    <w:rPr>
                                      <w:rFonts w:asciiTheme="minorHAnsi" w:hAnsiTheme="minorHAnsi"/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7" name="Rectangle 87"/>
                          <wps:cNvSpPr/>
                          <wps:spPr>
                            <a:xfrm>
                              <a:off x="5609" y="953668"/>
                              <a:ext cx="358775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A6BD10" w14:textId="77777777" w:rsidR="003C7D3D" w:rsidRPr="002E0D83" w:rsidRDefault="003C7D3D" w:rsidP="00C40EE3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2E0D83"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Rectangle 88"/>
                          <wps:cNvSpPr/>
                          <wps:spPr>
                            <a:xfrm>
                              <a:off x="5609" y="1290257"/>
                              <a:ext cx="358775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603620" w14:textId="77777777" w:rsidR="003C7D3D" w:rsidRPr="002E0D83" w:rsidRDefault="003C7D3D" w:rsidP="00C40EE3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2E0D83"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Rectangle 89"/>
                          <wps:cNvSpPr/>
                          <wps:spPr>
                            <a:xfrm>
                              <a:off x="0" y="1632456"/>
                              <a:ext cx="358775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90FEE2" w14:textId="77777777" w:rsidR="003C7D3D" w:rsidRPr="002E0D83" w:rsidRDefault="003C7D3D" w:rsidP="00C40EE3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2E0D83"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Rectangle 90"/>
                          <wps:cNvSpPr/>
                          <wps:spPr>
                            <a:xfrm>
                              <a:off x="0" y="1974655"/>
                              <a:ext cx="358775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21A137" w14:textId="77777777" w:rsidR="003C7D3D" w:rsidRPr="002E0D83" w:rsidRDefault="003C7D3D" w:rsidP="00C40EE3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2E0D83"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Rectangle 91"/>
                          <wps:cNvSpPr/>
                          <wps:spPr>
                            <a:xfrm>
                              <a:off x="0" y="2311244"/>
                              <a:ext cx="358775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802907" w14:textId="77777777" w:rsidR="003C7D3D" w:rsidRPr="002E0D83" w:rsidRDefault="003C7D3D" w:rsidP="00C40EE3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2E0D83"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Rectangle 92"/>
                          <wps:cNvSpPr/>
                          <wps:spPr>
                            <a:xfrm>
                              <a:off x="0" y="2653443"/>
                              <a:ext cx="358775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672FC7" w14:textId="77777777" w:rsidR="003C7D3D" w:rsidRPr="002E0D83" w:rsidRDefault="003C7D3D" w:rsidP="00C40EE3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2E0D83"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Rectangle 93"/>
                          <wps:cNvSpPr/>
                          <wps:spPr>
                            <a:xfrm>
                              <a:off x="0" y="2995641"/>
                              <a:ext cx="358775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1F408E" w14:textId="77777777" w:rsidR="003C7D3D" w:rsidRPr="002E0D83" w:rsidRDefault="003C7D3D" w:rsidP="00C40EE3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2E0D83"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Rectangle 94"/>
                          <wps:cNvSpPr/>
                          <wps:spPr>
                            <a:xfrm>
                              <a:off x="0" y="3332230"/>
                              <a:ext cx="358775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A91884" w14:textId="77777777" w:rsidR="003C7D3D" w:rsidRPr="002E0D83" w:rsidRDefault="003C7D3D" w:rsidP="00C40EE3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2E0D83"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Rectangle 95"/>
                          <wps:cNvSpPr/>
                          <wps:spPr>
                            <a:xfrm>
                              <a:off x="0" y="3674429"/>
                              <a:ext cx="358775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A0B8D0" w14:textId="77777777" w:rsidR="003C7D3D" w:rsidRPr="002E0D83" w:rsidRDefault="003C7D3D" w:rsidP="00C40EE3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</w:pPr>
                                <w:r w:rsidRPr="002E0D83">
                                  <w:rPr>
                                    <w:rFonts w:asciiTheme="minorHAnsi" w:hAnsiTheme="minorHAnsi"/>
                                    <w:color w:val="000000" w:themeColor="text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1" name="Rectangle 101"/>
                        <wps:cNvSpPr/>
                        <wps:spPr>
                          <a:xfrm>
                            <a:off x="0" y="3979469"/>
                            <a:ext cx="62166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42AB1A" w14:textId="77777777" w:rsidR="003C7D3D" w:rsidRPr="002E0D83" w:rsidRDefault="003C7D3D" w:rsidP="00C40EE3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  <w:sz w:val="32"/>
                                </w:rPr>
                              </w:pPr>
                              <w:r w:rsidRPr="002E0D83">
                                <w:rPr>
                                  <w:rFonts w:asciiTheme="minorHAnsi" w:hAnsiTheme="minorHAnsi"/>
                                  <w:color w:val="000000" w:themeColor="text1"/>
                                  <w:sz w:val="32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0" y="563271"/>
                            <a:ext cx="62166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47546D" w14:textId="77777777" w:rsidR="003C7D3D" w:rsidRPr="002E0D83" w:rsidRDefault="003C7D3D" w:rsidP="00C40EE3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  <w:sz w:val="32"/>
                                </w:rPr>
                              </w:pPr>
                              <w:r w:rsidRPr="002E0D83">
                                <w:rPr>
                                  <w:rFonts w:asciiTheme="minorHAnsi" w:hAnsiTheme="minorHAnsi"/>
                                  <w:color w:val="000000" w:themeColor="text1"/>
                                  <w:sz w:val="32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651052" y="4769511"/>
                            <a:ext cx="62166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6475AE" w14:textId="77777777" w:rsidR="003C7D3D" w:rsidRPr="002E0D83" w:rsidRDefault="003C7D3D" w:rsidP="00C40EE3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  <w:sz w:val="32"/>
                                </w:rPr>
                              </w:pPr>
                              <w:r w:rsidRPr="002E0D83">
                                <w:rPr>
                                  <w:rFonts w:asciiTheme="minorHAnsi" w:hAnsiTheme="minorHAnsi"/>
                                  <w:color w:val="000000" w:themeColor="text1"/>
                                  <w:sz w:val="32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059936" y="4769511"/>
                            <a:ext cx="62166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CFB854" w14:textId="77777777" w:rsidR="003C7D3D" w:rsidRPr="002E0D83" w:rsidRDefault="003C7D3D" w:rsidP="00C40EE3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  <w:sz w:val="32"/>
                                </w:rPr>
                              </w:pPr>
                              <w:r w:rsidRPr="002E0D83">
                                <w:rPr>
                                  <w:rFonts w:asciiTheme="minorHAnsi" w:hAnsiTheme="minorHAnsi"/>
                                  <w:color w:val="000000" w:themeColor="text1"/>
                                  <w:sz w:val="32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4E887C" id="Group 31" o:spid="_x0000_s1074" style="width:379.1pt;height:383.15pt;mso-position-horizontal-relative:char;mso-position-vertical-relative:line" coordsize="50748,5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">
                <v:group id="Group 33" o:spid="_x0000_s1075" style="position:absolute;left:4754;width:45994;height:48362" coordsize="45994,4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group id="Group 41" o:spid="_x0000_s1076" style="position:absolute;left:168;width:45826;height:48362" coordsize="45825,4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Picture 68" o:spid="_x0000_s1077" type="#_x0000_t75" style="position:absolute;width:45825;height:48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">
                      <v:imagedata r:id="rId34" o:title=""/>
                    </v:shape>
                    <v:rect id="Rectangle 69" o:spid="_x0000_s1078" style="position:absolute;left:6131;top:4476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" filled="f" stroked="f" strokeweight="2pt">
                      <v:textbox>
                        <w:txbxContent>
                          <w:p w14:paraId="4B76DAEC" w14:textId="77777777" w:rsidR="003C7D3D" w:rsidRPr="002E0D83" w:rsidRDefault="003C7D3D" w:rsidP="00C40EE3">
                            <w:pPr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2E0D8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71" o:spid="_x0000_s1079" style="position:absolute;left:9566;top:4476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" filled="f" stroked="f" strokeweight="2pt">
                      <v:textbox>
                        <w:txbxContent>
                          <w:p w14:paraId="47E90B86" w14:textId="77777777" w:rsidR="003C7D3D" w:rsidRPr="002E0D83" w:rsidRDefault="003C7D3D" w:rsidP="00C40EE3">
                            <w:pPr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2E0D8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72" o:spid="_x0000_s1080" style="position:absolute;left:13002;top:4476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" filled="f" stroked="f" strokeweight="2pt">
                      <v:textbox>
                        <w:txbxContent>
                          <w:p w14:paraId="126F8E63" w14:textId="77777777" w:rsidR="003C7D3D" w:rsidRPr="002E0D83" w:rsidRDefault="003C7D3D" w:rsidP="00C40EE3">
                            <w:pPr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2E0D8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Rectangle 81" o:spid="_x0000_s1081" style="position:absolute;left:16438;top:4476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" filled="f" stroked="f" strokeweight="2pt">
                      <v:textbox>
                        <w:txbxContent>
                          <w:p w14:paraId="52E977D3" w14:textId="77777777" w:rsidR="003C7D3D" w:rsidRPr="002E0D83" w:rsidRDefault="003C7D3D" w:rsidP="00C40EE3">
                            <w:pPr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2E0D8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</v:rect>
                    <v:rect id="Rectangle 82" o:spid="_x0000_s1082" style="position:absolute;left:19873;top:4476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" filled="f" stroked="f" strokeweight="2pt">
                      <v:textbox>
                        <w:txbxContent>
                          <w:p w14:paraId="53DBF376" w14:textId="77777777" w:rsidR="003C7D3D" w:rsidRPr="002E0D83" w:rsidRDefault="003C7D3D" w:rsidP="00C40EE3">
                            <w:pPr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2E0D8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v:textbox>
                    </v:rect>
                    <v:rect id="Rectangle 83" o:spid="_x0000_s1083" style="position:absolute;left:23309;top:4476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" filled="f" stroked="f" strokeweight="2pt">
                      <v:textbox>
                        <w:txbxContent>
                          <w:p w14:paraId="059C1804" w14:textId="77777777" w:rsidR="003C7D3D" w:rsidRPr="002E0D83" w:rsidRDefault="003C7D3D" w:rsidP="00C40EE3">
                            <w:pPr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2E0D8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</v:rect>
                    <v:rect id="Rectangle 84" o:spid="_x0000_s1084" style="position:absolute;left:26744;top:4476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" filled="f" stroked="f" strokeweight="2pt">
                      <v:textbox>
                        <w:txbxContent>
                          <w:p w14:paraId="73B6C599" w14:textId="77777777" w:rsidR="003C7D3D" w:rsidRPr="002E0D83" w:rsidRDefault="003C7D3D" w:rsidP="00C40EE3">
                            <w:pPr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2E0D8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v:textbox>
                    </v:rect>
                    <v:rect id="Rectangle 85" o:spid="_x0000_s1085" style="position:absolute;left:30180;top:4476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" filled="f" stroked="f" strokeweight="2pt">
                      <v:textbox>
                        <w:txbxContent>
                          <w:p w14:paraId="104F42AB" w14:textId="77777777" w:rsidR="003C7D3D" w:rsidRPr="002E0D83" w:rsidRDefault="003C7D3D" w:rsidP="00C40EE3">
                            <w:pPr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2E0D8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8</w:t>
                            </w:r>
                            <w:r w:rsidRPr="002E0D83"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59E01FA3" wp14:editId="062AA87B">
                                  <wp:extent cx="151130" cy="151130"/>
                                  <wp:effectExtent l="0" t="0" r="0" b="0"/>
                                  <wp:docPr id="248" name="Picture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" cy="1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rect id="Rectangle 86" o:spid="_x0000_s1086" style="position:absolute;left:33616;top:4476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" filled="f" stroked="f" strokeweight="2pt">
                      <v:textbox>
                        <w:txbxContent>
                          <w:p w14:paraId="38A454C3" w14:textId="77777777" w:rsidR="003C7D3D" w:rsidRPr="002E0D83" w:rsidRDefault="003C7D3D" w:rsidP="00C40EE3">
                            <w:pPr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2E0D83"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v:group>
                  <v:rect id="Rectangle 87" o:spid="_x0000_s1087" style="position:absolute;left:56;top:9536;width:3587;height:3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" filled="f" stroked="f" strokeweight="2pt">
                    <v:textbox>
                      <w:txbxContent>
                        <w:p w14:paraId="2FA6BD10" w14:textId="77777777" w:rsidR="003C7D3D" w:rsidRPr="002E0D83" w:rsidRDefault="003C7D3D" w:rsidP="00C40EE3">
                          <w:pPr>
                            <w:jc w:val="center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2E0D83">
                            <w:rPr>
                              <w:rFonts w:asciiTheme="minorHAnsi" w:hAnsiTheme="minorHAnsi"/>
                              <w:color w:val="000000" w:themeColor="text1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88" o:spid="_x0000_s1088" style="position:absolute;left:56;top:12902;width:3587;height:3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" filled="f" stroked="f" strokeweight="2pt">
                    <v:textbox>
                      <w:txbxContent>
                        <w:p w14:paraId="3A603620" w14:textId="77777777" w:rsidR="003C7D3D" w:rsidRPr="002E0D83" w:rsidRDefault="003C7D3D" w:rsidP="00C40EE3">
                          <w:pPr>
                            <w:jc w:val="center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2E0D83">
                            <w:rPr>
                              <w:rFonts w:asciiTheme="minorHAnsi" w:hAnsiTheme="minorHAnsi"/>
                              <w:color w:val="000000" w:themeColor="text1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89" o:spid="_x0000_s1089" style="position:absolute;top:16324;width:3587;height:3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" filled="f" stroked="f" strokeweight="2pt">
                    <v:textbox>
                      <w:txbxContent>
                        <w:p w14:paraId="3390FEE2" w14:textId="77777777" w:rsidR="003C7D3D" w:rsidRPr="002E0D83" w:rsidRDefault="003C7D3D" w:rsidP="00C40EE3">
                          <w:pPr>
                            <w:jc w:val="center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2E0D83">
                            <w:rPr>
                              <w:rFonts w:asciiTheme="minorHAnsi" w:hAnsiTheme="minorHAnsi"/>
                              <w:color w:val="000000" w:themeColor="text1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90" o:spid="_x0000_s1090" style="position:absolute;top:19746;width:3587;height:3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" filled="f" stroked="f" strokeweight="2pt">
                    <v:textbox>
                      <w:txbxContent>
                        <w:p w14:paraId="7121A137" w14:textId="77777777" w:rsidR="003C7D3D" w:rsidRPr="002E0D83" w:rsidRDefault="003C7D3D" w:rsidP="00C40EE3">
                          <w:pPr>
                            <w:jc w:val="center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2E0D83">
                            <w:rPr>
                              <w:rFonts w:asciiTheme="minorHAnsi" w:hAnsiTheme="minorHAnsi"/>
                              <w:color w:val="000000" w:themeColor="text1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91" o:spid="_x0000_s1091" style="position:absolute;top:23112;width:3587;height:3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" filled="f" stroked="f" strokeweight="2pt">
                    <v:textbox>
                      <w:txbxContent>
                        <w:p w14:paraId="5F802907" w14:textId="77777777" w:rsidR="003C7D3D" w:rsidRPr="002E0D83" w:rsidRDefault="003C7D3D" w:rsidP="00C40EE3">
                          <w:pPr>
                            <w:jc w:val="center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2E0D83">
                            <w:rPr>
                              <w:rFonts w:asciiTheme="minorHAnsi" w:hAnsiTheme="minorHAnsi"/>
                              <w:color w:val="000000" w:themeColor="text1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92" o:spid="_x0000_s1092" style="position:absolute;top:26534;width:3587;height:3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" filled="f" stroked="f" strokeweight="2pt">
                    <v:textbox>
                      <w:txbxContent>
                        <w:p w14:paraId="34672FC7" w14:textId="77777777" w:rsidR="003C7D3D" w:rsidRPr="002E0D83" w:rsidRDefault="003C7D3D" w:rsidP="00C40EE3">
                          <w:pPr>
                            <w:jc w:val="center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2E0D83">
                            <w:rPr>
                              <w:rFonts w:asciiTheme="minorHAnsi" w:hAnsiTheme="minorHAnsi"/>
                              <w:color w:val="000000" w:themeColor="text1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93" o:spid="_x0000_s1093" style="position:absolute;top:29956;width:3587;height:3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" filled="f" stroked="f" strokeweight="2pt">
                    <v:textbox>
                      <w:txbxContent>
                        <w:p w14:paraId="311F408E" w14:textId="77777777" w:rsidR="003C7D3D" w:rsidRPr="002E0D83" w:rsidRDefault="003C7D3D" w:rsidP="00C40EE3">
                          <w:pPr>
                            <w:jc w:val="center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2E0D83">
                            <w:rPr>
                              <w:rFonts w:asciiTheme="minorHAnsi" w:hAnsiTheme="minorHAnsi"/>
                              <w:color w:val="000000" w:themeColor="text1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94" o:spid="_x0000_s1094" style="position:absolute;top:33322;width:3587;height:3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" filled="f" stroked="f" strokeweight="2pt">
                    <v:textbox>
                      <w:txbxContent>
                        <w:p w14:paraId="66A91884" w14:textId="77777777" w:rsidR="003C7D3D" w:rsidRPr="002E0D83" w:rsidRDefault="003C7D3D" w:rsidP="00C40EE3">
                          <w:pPr>
                            <w:jc w:val="center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2E0D83">
                            <w:rPr>
                              <w:rFonts w:asciiTheme="minorHAnsi" w:hAnsiTheme="minorHAnsi"/>
                              <w:color w:val="000000" w:themeColor="text1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95" o:spid="_x0000_s1095" style="position:absolute;top:36744;width:3587;height:3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" filled="f" stroked="f" strokeweight="2pt">
                    <v:textbox>
                      <w:txbxContent>
                        <w:p w14:paraId="29A0B8D0" w14:textId="77777777" w:rsidR="003C7D3D" w:rsidRPr="002E0D83" w:rsidRDefault="003C7D3D" w:rsidP="00C40EE3">
                          <w:pPr>
                            <w:jc w:val="center"/>
                            <w:rPr>
                              <w:rFonts w:asciiTheme="minorHAnsi" w:hAnsiTheme="minorHAnsi"/>
                              <w:color w:val="000000" w:themeColor="text1"/>
                            </w:rPr>
                          </w:pPr>
                          <w:r w:rsidRPr="002E0D83">
                            <w:rPr>
                              <w:rFonts w:asciiTheme="minorHAnsi" w:hAnsiTheme="minorHAnsi"/>
                              <w:color w:val="000000" w:themeColor="text1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101" o:spid="_x0000_s1096" style="position:absolute;top:39794;width:6216;height:3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" filled="f" stroked="f" strokeweight="2pt">
                  <v:textbox>
                    <w:txbxContent>
                      <w:p w14:paraId="2042AB1A" w14:textId="77777777" w:rsidR="003C7D3D" w:rsidRPr="002E0D83" w:rsidRDefault="003C7D3D" w:rsidP="00C40EE3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  <w:sz w:val="32"/>
                          </w:rPr>
                        </w:pPr>
                        <w:r w:rsidRPr="002E0D83">
                          <w:rPr>
                            <w:rFonts w:asciiTheme="minorHAnsi" w:hAnsiTheme="minorHAnsi"/>
                            <w:color w:val="000000" w:themeColor="text1"/>
                            <w:sz w:val="32"/>
                          </w:rPr>
                          <w:t>01</w:t>
                        </w:r>
                      </w:p>
                    </w:txbxContent>
                  </v:textbox>
                </v:rect>
                <v:rect id="Rectangle 104" o:spid="_x0000_s1097" style="position:absolute;top:5632;width:6216;height:3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" filled="f" stroked="f" strokeweight="2pt">
                  <v:textbox>
                    <w:txbxContent>
                      <w:p w14:paraId="0A47546D" w14:textId="77777777" w:rsidR="003C7D3D" w:rsidRPr="002E0D83" w:rsidRDefault="003C7D3D" w:rsidP="00C40EE3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  <w:sz w:val="32"/>
                          </w:rPr>
                        </w:pPr>
                        <w:r w:rsidRPr="002E0D83">
                          <w:rPr>
                            <w:rFonts w:asciiTheme="minorHAnsi" w:hAnsiTheme="minorHAnsi"/>
                            <w:color w:val="000000" w:themeColor="text1"/>
                            <w:sz w:val="32"/>
                          </w:rPr>
                          <w:t>02</w:t>
                        </w:r>
                      </w:p>
                    </w:txbxContent>
                  </v:textbox>
                </v:rect>
                <v:rect id="Rectangle 105" o:spid="_x0000_s1098" style="position:absolute;left:6510;top:47695;width:6217;height:3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" filled="f" stroked="f" strokeweight="2pt">
                  <v:textbox>
                    <w:txbxContent>
                      <w:p w14:paraId="296475AE" w14:textId="77777777" w:rsidR="003C7D3D" w:rsidRPr="002E0D83" w:rsidRDefault="003C7D3D" w:rsidP="00C40EE3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  <w:sz w:val="32"/>
                          </w:rPr>
                        </w:pPr>
                        <w:r w:rsidRPr="002E0D83">
                          <w:rPr>
                            <w:rFonts w:asciiTheme="minorHAnsi" w:hAnsiTheme="minorHAnsi"/>
                            <w:color w:val="000000" w:themeColor="text1"/>
                            <w:sz w:val="32"/>
                          </w:rPr>
                          <w:t>02</w:t>
                        </w:r>
                      </w:p>
                    </w:txbxContent>
                  </v:textbox>
                </v:rect>
                <v:rect id="Rectangle 106" o:spid="_x0000_s1099" style="position:absolute;left:40599;top:47695;width:6217;height:3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" filled="f" stroked="f" strokeweight="2pt">
                  <v:textbox>
                    <w:txbxContent>
                      <w:p w14:paraId="34CFB854" w14:textId="77777777" w:rsidR="003C7D3D" w:rsidRPr="002E0D83" w:rsidRDefault="003C7D3D" w:rsidP="00C40EE3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  <w:sz w:val="32"/>
                          </w:rPr>
                        </w:pPr>
                        <w:r w:rsidRPr="002E0D83">
                          <w:rPr>
                            <w:rFonts w:asciiTheme="minorHAnsi" w:hAnsiTheme="minorHAnsi"/>
                            <w:color w:val="000000" w:themeColor="text1"/>
                            <w:sz w:val="32"/>
                          </w:rPr>
                          <w:t>03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9CC58AB" w14:textId="77777777" w:rsidR="006720C7" w:rsidRPr="008A67D7" w:rsidRDefault="006720C7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</w:p>
    <w:p w14:paraId="7F7246F3" w14:textId="21DB374C" w:rsidR="004765C9" w:rsidRPr="008A67D7" w:rsidRDefault="004765C9" w:rsidP="004765C9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>Remember to always go from the bottom left</w:t>
      </w:r>
      <w:r w:rsidR="003E30CB">
        <w:rPr>
          <w:rFonts w:asciiTheme="minorHAnsi" w:eastAsia="Dotum" w:hAnsiTheme="minorHAnsi"/>
          <w:szCs w:val="22"/>
        </w:rPr>
        <w:t>-</w:t>
      </w:r>
      <w:r w:rsidRPr="008A67D7">
        <w:rPr>
          <w:rFonts w:asciiTheme="minorHAnsi" w:eastAsia="Dotum" w:hAnsiTheme="minorHAnsi"/>
          <w:szCs w:val="22"/>
        </w:rPr>
        <w:t>hand corner of the square when giving a grid reference. Use the middle of the symbol as your starting point.</w:t>
      </w:r>
      <w:r w:rsidR="000D1F35" w:rsidRPr="000D1F35">
        <w:rPr>
          <w:noProof/>
          <w:lang w:eastAsia="en-GB"/>
        </w:rPr>
        <w:t xml:space="preserve"> </w:t>
      </w:r>
    </w:p>
    <w:p w14:paraId="5E18C645" w14:textId="77777777" w:rsidR="006720C7" w:rsidRPr="008A67D7" w:rsidRDefault="006720C7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4F9DD" w:themeFill="accent3" w:themeFillTint="33"/>
        <w:tblLook w:val="04A0" w:firstRow="1" w:lastRow="0" w:firstColumn="1" w:lastColumn="0" w:noHBand="0" w:noVBand="1"/>
      </w:tblPr>
      <w:tblGrid>
        <w:gridCol w:w="2409"/>
        <w:gridCol w:w="2410"/>
        <w:gridCol w:w="4820"/>
      </w:tblGrid>
      <w:tr w:rsidR="004765C9" w:rsidRPr="008A67D7" w14:paraId="7AAB4EC9" w14:textId="77777777" w:rsidTr="00CA39EB">
        <w:tc>
          <w:tcPr>
            <w:tcW w:w="9639" w:type="dxa"/>
            <w:gridSpan w:val="3"/>
            <w:shd w:val="clear" w:color="auto" w:fill="C4F9DD" w:themeFill="accent3" w:themeFillTint="33"/>
            <w:vAlign w:val="center"/>
          </w:tcPr>
          <w:p w14:paraId="777B37C7" w14:textId="77777777" w:rsidR="004765C9" w:rsidRPr="008A67D7" w:rsidRDefault="004765C9" w:rsidP="00CA39EB">
            <w:pPr>
              <w:spacing w:before="120" w:after="120"/>
              <w:rPr>
                <w:sz w:val="36"/>
                <w:szCs w:val="36"/>
              </w:rPr>
            </w:pPr>
            <w:r w:rsidRPr="008A67D7">
              <w:rPr>
                <w:b/>
                <w:sz w:val="36"/>
                <w:szCs w:val="36"/>
              </w:rPr>
              <w:t>Remember:</w:t>
            </w:r>
            <w:r w:rsidRPr="008A67D7">
              <w:rPr>
                <w:sz w:val="36"/>
                <w:szCs w:val="36"/>
              </w:rPr>
              <w:t xml:space="preserve"> </w:t>
            </w:r>
          </w:p>
          <w:p w14:paraId="4D17D104" w14:textId="4661A2A1" w:rsidR="004765C9" w:rsidRPr="008A67D7" w:rsidRDefault="007F1DE4" w:rsidP="00CA39EB">
            <w:pPr>
              <w:spacing w:before="120" w:after="120"/>
            </w:pPr>
            <w:r>
              <w:t>For a six</w:t>
            </w:r>
            <w:r w:rsidR="00222EE1">
              <w:t>-</w:t>
            </w:r>
            <w:r>
              <w:t>figure grid reference</w:t>
            </w:r>
            <w:r w:rsidR="004765C9" w:rsidRPr="008A67D7">
              <w:t xml:space="preserve"> you are pinpointing a particular spot within the square. The square has been divided into 100 smaller squares.</w:t>
            </w:r>
          </w:p>
          <w:p w14:paraId="25BA6CE2" w14:textId="77777777" w:rsidR="004765C9" w:rsidRPr="008A67D7" w:rsidRDefault="004765C9" w:rsidP="00CA39EB">
            <w:pPr>
              <w:spacing w:before="120" w:after="120"/>
            </w:pPr>
            <w:r w:rsidRPr="008A67D7">
              <w:t>In the exam th</w:t>
            </w:r>
            <w:r w:rsidR="007F1DE4">
              <w:t>e square won’t be divided up, y</w:t>
            </w:r>
            <w:r w:rsidRPr="008A67D7">
              <w:t>ou will have to mentally divide it. It helps to find the centre of the square first!</w:t>
            </w:r>
          </w:p>
          <w:p w14:paraId="7BEFD930" w14:textId="1A92CCA5" w:rsidR="004765C9" w:rsidRPr="008A67D7" w:rsidRDefault="004765C9" w:rsidP="00CA39EB">
            <w:pPr>
              <w:spacing w:before="120" w:after="120"/>
            </w:pPr>
            <w:r w:rsidRPr="008A67D7">
              <w:t>The first two numbers and the fourth and fifth numb</w:t>
            </w:r>
            <w:r w:rsidR="007F1DE4">
              <w:t>er</w:t>
            </w:r>
            <w:r w:rsidR="00A42387">
              <w:t>s</w:t>
            </w:r>
            <w:r w:rsidR="007F1DE4">
              <w:t xml:space="preserve"> will be the number from the four</w:t>
            </w:r>
            <w:r w:rsidR="00A42387">
              <w:t>-</w:t>
            </w:r>
            <w:r w:rsidRPr="008A67D7">
              <w:t>figure grid reference.</w:t>
            </w:r>
          </w:p>
          <w:p w14:paraId="3B6C0464" w14:textId="768E15FD" w:rsidR="004765C9" w:rsidRPr="008A67D7" w:rsidRDefault="004765C9" w:rsidP="00CA39EB">
            <w:pPr>
              <w:spacing w:before="120" w:after="120"/>
            </w:pPr>
            <w:r w:rsidRPr="008A67D7">
              <w:t xml:space="preserve">The third and sixth numbers will pinpoint the location within the square. </w:t>
            </w:r>
          </w:p>
          <w:p w14:paraId="39F15735" w14:textId="4C7363E1" w:rsidR="004765C9" w:rsidRPr="008A67D7" w:rsidRDefault="00C40EE3" w:rsidP="00CA39EB">
            <w:pPr>
              <w:spacing w:before="120" w:after="120"/>
              <w:rPr>
                <w:b/>
                <w:sz w:val="24"/>
              </w:rPr>
            </w:pPr>
            <w:r w:rsidRPr="008A67D7">
              <w:rPr>
                <w:b/>
                <w:sz w:val="24"/>
              </w:rPr>
              <w:t>Examples</w:t>
            </w:r>
            <w:r w:rsidR="00A42387">
              <w:rPr>
                <w:b/>
                <w:sz w:val="24"/>
              </w:rPr>
              <w:t>:</w:t>
            </w:r>
            <w:r w:rsidRPr="008A67D7">
              <w:rPr>
                <w:b/>
                <w:sz w:val="24"/>
              </w:rPr>
              <w:t xml:space="preserve"> </w:t>
            </w:r>
          </w:p>
        </w:tc>
      </w:tr>
      <w:tr w:rsidR="00C40EE3" w:rsidRPr="008A67D7" w14:paraId="2C37166D" w14:textId="77777777" w:rsidTr="00CA39EB">
        <w:trPr>
          <w:trHeight w:val="737"/>
        </w:trPr>
        <w:tc>
          <w:tcPr>
            <w:tcW w:w="2409" w:type="dxa"/>
            <w:shd w:val="clear" w:color="auto" w:fill="C4F9DD" w:themeFill="accent3" w:themeFillTint="33"/>
            <w:vAlign w:val="center"/>
          </w:tcPr>
          <w:p w14:paraId="18FA809D" w14:textId="77777777" w:rsidR="00C40EE3" w:rsidRPr="008A67D7" w:rsidRDefault="00C40EE3" w:rsidP="00CA39EB">
            <w:pPr>
              <w:spacing w:before="120" w:after="120"/>
              <w:rPr>
                <w:sz w:val="24"/>
                <w:u w:val="single"/>
              </w:rPr>
            </w:pPr>
            <w:r w:rsidRPr="008A67D7">
              <w:rPr>
                <w:b/>
                <w:sz w:val="24"/>
              </w:rPr>
              <w:t>Circle:</w:t>
            </w:r>
            <w:r w:rsidRPr="008A67D7">
              <w:rPr>
                <w:sz w:val="24"/>
              </w:rPr>
              <w:t xml:space="preserve"> 02</w:t>
            </w:r>
            <w:r w:rsidRPr="008A67D7">
              <w:rPr>
                <w:b/>
                <w:color w:val="0C7F42" w:themeColor="accent3" w:themeShade="BF"/>
                <w:sz w:val="24"/>
              </w:rPr>
              <w:t>3</w:t>
            </w:r>
            <w:r w:rsidRPr="008A67D7">
              <w:rPr>
                <w:sz w:val="24"/>
              </w:rPr>
              <w:t xml:space="preserve"> 01</w:t>
            </w:r>
            <w:r w:rsidRPr="008A67D7">
              <w:rPr>
                <w:b/>
                <w:color w:val="0C7F42" w:themeColor="accent3" w:themeShade="BF"/>
                <w:sz w:val="24"/>
              </w:rPr>
              <w:t>7</w:t>
            </w:r>
          </w:p>
        </w:tc>
        <w:tc>
          <w:tcPr>
            <w:tcW w:w="2410" w:type="dxa"/>
            <w:shd w:val="clear" w:color="auto" w:fill="C4F9DD" w:themeFill="accent3" w:themeFillTint="33"/>
            <w:vAlign w:val="center"/>
          </w:tcPr>
          <w:p w14:paraId="5D24C9CB" w14:textId="77777777" w:rsidR="00C40EE3" w:rsidRPr="008A67D7" w:rsidRDefault="00C40EE3" w:rsidP="00CA39EB">
            <w:pPr>
              <w:spacing w:before="120" w:after="120"/>
              <w:rPr>
                <w:b/>
                <w:sz w:val="36"/>
                <w:szCs w:val="36"/>
              </w:rPr>
            </w:pPr>
            <w:r w:rsidRPr="008A67D7">
              <w:rPr>
                <w:b/>
                <w:sz w:val="24"/>
              </w:rPr>
              <w:t>Square:</w:t>
            </w:r>
            <w:r w:rsidRPr="008A67D7">
              <w:rPr>
                <w:sz w:val="24"/>
              </w:rPr>
              <w:t xml:space="preserve"> 02</w:t>
            </w:r>
            <w:r w:rsidRPr="008A67D7">
              <w:rPr>
                <w:b/>
                <w:color w:val="0C7F42" w:themeColor="accent3" w:themeShade="BF"/>
                <w:sz w:val="24"/>
              </w:rPr>
              <w:t>5</w:t>
            </w:r>
            <w:r w:rsidRPr="008A67D7">
              <w:rPr>
                <w:sz w:val="24"/>
              </w:rPr>
              <w:t xml:space="preserve"> 01</w:t>
            </w:r>
            <w:r w:rsidRPr="008A67D7">
              <w:rPr>
                <w:b/>
                <w:color w:val="0C7F42" w:themeColor="accent3" w:themeShade="BF"/>
                <w:sz w:val="24"/>
              </w:rPr>
              <w:t>5</w:t>
            </w:r>
          </w:p>
        </w:tc>
        <w:tc>
          <w:tcPr>
            <w:tcW w:w="4820" w:type="dxa"/>
            <w:shd w:val="clear" w:color="auto" w:fill="C4F9DD" w:themeFill="accent3" w:themeFillTint="33"/>
            <w:vAlign w:val="center"/>
          </w:tcPr>
          <w:p w14:paraId="675E6AE1" w14:textId="77777777" w:rsidR="00C40EE3" w:rsidRPr="008A67D7" w:rsidRDefault="00C40EE3" w:rsidP="00CA39EB">
            <w:pPr>
              <w:spacing w:before="120" w:after="120"/>
              <w:rPr>
                <w:sz w:val="24"/>
                <w:u w:val="single"/>
              </w:rPr>
            </w:pPr>
            <w:r w:rsidRPr="008A67D7">
              <w:rPr>
                <w:b/>
                <w:sz w:val="24"/>
              </w:rPr>
              <w:t>Heart:</w:t>
            </w:r>
            <w:r w:rsidRPr="008A67D7">
              <w:rPr>
                <w:sz w:val="24"/>
              </w:rPr>
              <w:t xml:space="preserve"> 02</w:t>
            </w:r>
            <w:r w:rsidRPr="008A67D7">
              <w:rPr>
                <w:b/>
                <w:color w:val="0C7F42" w:themeColor="accent3" w:themeShade="BF"/>
                <w:sz w:val="24"/>
              </w:rPr>
              <w:t>7</w:t>
            </w:r>
            <w:r w:rsidRPr="008A67D7">
              <w:rPr>
                <w:sz w:val="24"/>
              </w:rPr>
              <w:t xml:space="preserve"> 01</w:t>
            </w:r>
            <w:r w:rsidRPr="008A67D7">
              <w:rPr>
                <w:b/>
                <w:color w:val="0C7F42" w:themeColor="accent3" w:themeShade="BF"/>
                <w:sz w:val="24"/>
              </w:rPr>
              <w:t>3</w:t>
            </w:r>
          </w:p>
        </w:tc>
      </w:tr>
    </w:tbl>
    <w:p w14:paraId="58642186" w14:textId="7F81A146" w:rsidR="006720C7" w:rsidRPr="008A67D7" w:rsidRDefault="006720C7" w:rsidP="007569F1">
      <w:pPr>
        <w:spacing w:before="120" w:after="120" w:line="240" w:lineRule="auto"/>
        <w:jc w:val="center"/>
        <w:rPr>
          <w:rFonts w:asciiTheme="minorHAnsi" w:eastAsia="Dotum" w:hAnsiTheme="minorHAnsi"/>
          <w:szCs w:val="22"/>
        </w:rPr>
      </w:pPr>
    </w:p>
    <w:p w14:paraId="1466E7ED" w14:textId="77777777" w:rsidR="006720C7" w:rsidRPr="008A67D7" w:rsidRDefault="006720C7" w:rsidP="000D1F35">
      <w:pPr>
        <w:pStyle w:val="SmallerHeading"/>
        <w:spacing w:after="0"/>
        <w:rPr>
          <w:rFonts w:asciiTheme="minorHAnsi" w:hAnsiTheme="minorHAnsi"/>
        </w:rPr>
      </w:pPr>
      <w:r w:rsidRPr="008A67D7">
        <w:rPr>
          <w:rFonts w:asciiTheme="minorHAnsi" w:hAnsiTheme="minorHAnsi"/>
        </w:rPr>
        <w:lastRenderedPageBreak/>
        <w:t xml:space="preserve">Task: </w:t>
      </w:r>
    </w:p>
    <w:p w14:paraId="350CE7A7" w14:textId="77777777" w:rsidR="000D1F35" w:rsidRDefault="000D1F35" w:rsidP="000D1F35">
      <w:pPr>
        <w:spacing w:before="120" w:after="120" w:line="240" w:lineRule="auto"/>
        <w:jc w:val="center"/>
        <w:rPr>
          <w:rFonts w:asciiTheme="minorHAnsi" w:eastAsia="Dotum" w:hAnsiTheme="minorHAnsi"/>
          <w:szCs w:val="22"/>
        </w:rPr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77ECCA07" wp14:editId="520F6E72">
                <wp:extent cx="4735698" cy="4651603"/>
                <wp:effectExtent l="0" t="0" r="0" b="0"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698" cy="4651603"/>
                          <a:chOff x="0" y="0"/>
                          <a:chExt cx="4735698" cy="4651603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163902"/>
                            <a:ext cx="4192438" cy="415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" name="Rectangle 1035"/>
                        <wps:cNvSpPr/>
                        <wps:spPr>
                          <a:xfrm>
                            <a:off x="0" y="4252823"/>
                            <a:ext cx="38798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5EB5AB" w14:textId="77777777" w:rsidR="003C7D3D" w:rsidRPr="00B962D8" w:rsidRDefault="003C7D3D" w:rsidP="000D1F35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</w:pPr>
                              <w:r w:rsidRPr="00B962D8"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681487" y="4252823"/>
                            <a:ext cx="38798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6C2468" w14:textId="77777777" w:rsidR="003C7D3D" w:rsidRPr="00B962D8" w:rsidRDefault="003C7D3D" w:rsidP="000D1F35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</w:pPr>
                              <w:r w:rsidRPr="00B962D8"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1380226" y="4252823"/>
                            <a:ext cx="38798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BD87F8" w14:textId="77777777" w:rsidR="003C7D3D" w:rsidRPr="00B962D8" w:rsidRDefault="003C7D3D" w:rsidP="000D1F35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</w:pPr>
                              <w:r w:rsidRPr="00B962D8"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color w:val="000000" w:themeColor="text1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2096219" y="4252823"/>
                            <a:ext cx="38798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624560" w14:textId="77777777" w:rsidR="003C7D3D" w:rsidRPr="00B962D8" w:rsidRDefault="003C7D3D" w:rsidP="000D1F35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</w:pPr>
                              <w:r w:rsidRPr="00B962D8"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color w:val="000000" w:themeColor="text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2812211" y="4252823"/>
                            <a:ext cx="38798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D287E8" w14:textId="77777777" w:rsidR="003C7D3D" w:rsidRPr="00B962D8" w:rsidRDefault="003C7D3D" w:rsidP="000D1F35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</w:pPr>
                              <w:r w:rsidRPr="00B962D8"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  <w:t>1</w:t>
                              </w:r>
                              <w:r>
                                <w:rPr>
                                  <w:color w:val="000000" w:themeColor="text1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3510951" y="4252823"/>
                            <a:ext cx="38798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949BBB" w14:textId="77777777" w:rsidR="003C7D3D" w:rsidRPr="00B962D8" w:rsidRDefault="003C7D3D" w:rsidP="000D1F35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4183811" y="4252823"/>
                            <a:ext cx="38798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9BC3B1" w14:textId="77777777" w:rsidR="003C7D3D" w:rsidRPr="00B962D8" w:rsidRDefault="003C7D3D" w:rsidP="000D1F35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4347713" y="4071668"/>
                            <a:ext cx="38798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585E69" w14:textId="77777777" w:rsidR="003C7D3D" w:rsidRPr="00B962D8" w:rsidRDefault="003C7D3D" w:rsidP="000D1F35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347713" y="681487"/>
                            <a:ext cx="38798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B1CFCE" w14:textId="77777777" w:rsidR="003C7D3D" w:rsidRPr="00B962D8" w:rsidRDefault="003C7D3D" w:rsidP="000D1F35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347713" y="1362974"/>
                            <a:ext cx="38798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21130F" w14:textId="77777777" w:rsidR="003C7D3D" w:rsidRPr="00B962D8" w:rsidRDefault="003C7D3D" w:rsidP="000D1F35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347713" y="2035834"/>
                            <a:ext cx="38798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EF4A1B" w14:textId="77777777" w:rsidR="003C7D3D" w:rsidRPr="00B962D8" w:rsidRDefault="003C7D3D" w:rsidP="000D1F35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4347713" y="2717321"/>
                            <a:ext cx="38798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7E66CA" w14:textId="77777777" w:rsidR="003C7D3D" w:rsidRPr="00B962D8" w:rsidRDefault="003C7D3D" w:rsidP="000D1F35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347713" y="3390181"/>
                            <a:ext cx="38798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C616CE" w14:textId="77777777" w:rsidR="003C7D3D" w:rsidRPr="00B962D8" w:rsidRDefault="003C7D3D" w:rsidP="000D1F35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4347713" y="0"/>
                            <a:ext cx="38798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58337B" w14:textId="77777777" w:rsidR="003C7D3D" w:rsidRPr="00B962D8" w:rsidRDefault="003C7D3D" w:rsidP="000D1F35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CCA07" id="Group 97" o:spid="_x0000_s1100" style="width:372.9pt;height:366.25pt;mso-position-horizontal-relative:char;mso-position-vertical-relative:line" coordsize="47356,46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">
                <v:shape id="Picture 100" o:spid="_x0000_s1101" type="#_x0000_t75" style="position:absolute;left:1897;top:1639;width:41925;height:4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">
                  <v:imagedata r:id="rId36" o:title=""/>
                </v:shape>
                <v:rect id="Rectangle 1035" o:spid="_x0000_s1102" style="position:absolute;top:42528;width:3879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" filled="f" stroked="f" strokeweight="2pt">
                  <v:textbox>
                    <w:txbxContent>
                      <w:p w14:paraId="195EB5AB" w14:textId="77777777" w:rsidR="003C7D3D" w:rsidRPr="00B962D8" w:rsidRDefault="003C7D3D" w:rsidP="000D1F35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</w:rPr>
                        </w:pPr>
                        <w:r w:rsidRPr="00B962D8">
                          <w:rPr>
                            <w:rFonts w:asciiTheme="minorHAnsi" w:hAnsiTheme="minorHAnsi"/>
                            <w:color w:val="000000" w:themeColor="text1"/>
                          </w:rPr>
                          <w:t>15</w:t>
                        </w:r>
                      </w:p>
                    </w:txbxContent>
                  </v:textbox>
                </v:rect>
                <v:rect id="Rectangle 1037" o:spid="_x0000_s1103" style="position:absolute;left:6814;top:42528;width:3880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" filled="f" stroked="f" strokeweight="2pt">
                  <v:textbox>
                    <w:txbxContent>
                      <w:p w14:paraId="616C2468" w14:textId="77777777" w:rsidR="003C7D3D" w:rsidRPr="00B962D8" w:rsidRDefault="003C7D3D" w:rsidP="000D1F35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</w:rPr>
                        </w:pPr>
                        <w:r w:rsidRPr="00B962D8">
                          <w:rPr>
                            <w:rFonts w:asciiTheme="minorHAnsi" w:hAnsiTheme="minorHAnsi"/>
                            <w:color w:val="000000" w:themeColor="text1"/>
                          </w:rPr>
                          <w:t>16</w:t>
                        </w:r>
                      </w:p>
                    </w:txbxContent>
                  </v:textbox>
                </v:rect>
                <v:rect id="Rectangle 1038" o:spid="_x0000_s1104" style="position:absolute;left:13802;top:42528;width:3880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" filled="f" stroked="f" strokeweight="2pt">
                  <v:textbox>
                    <w:txbxContent>
                      <w:p w14:paraId="0CBD87F8" w14:textId="77777777" w:rsidR="003C7D3D" w:rsidRPr="00B962D8" w:rsidRDefault="003C7D3D" w:rsidP="000D1F35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</w:rPr>
                        </w:pPr>
                        <w:r w:rsidRPr="00B962D8">
                          <w:rPr>
                            <w:rFonts w:asciiTheme="minorHAnsi" w:hAnsiTheme="minorHAnsi"/>
                            <w:color w:val="000000" w:themeColor="text1"/>
                          </w:rPr>
                          <w:t>1</w:t>
                        </w:r>
                        <w:r>
                          <w:rPr>
                            <w:color w:val="000000" w:themeColor="text1"/>
                          </w:rPr>
                          <w:t>7</w:t>
                        </w:r>
                      </w:p>
                    </w:txbxContent>
                  </v:textbox>
                </v:rect>
                <v:rect id="Rectangle 1039" o:spid="_x0000_s1105" style="position:absolute;left:20962;top:42528;width:3880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" filled="f" stroked="f" strokeweight="2pt">
                  <v:textbox>
                    <w:txbxContent>
                      <w:p w14:paraId="0B624560" w14:textId="77777777" w:rsidR="003C7D3D" w:rsidRPr="00B962D8" w:rsidRDefault="003C7D3D" w:rsidP="000D1F35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</w:rPr>
                        </w:pPr>
                        <w:r w:rsidRPr="00B962D8">
                          <w:rPr>
                            <w:rFonts w:asciiTheme="minorHAnsi" w:hAnsiTheme="minorHAnsi"/>
                            <w:color w:val="000000" w:themeColor="text1"/>
                          </w:rPr>
                          <w:t>1</w:t>
                        </w:r>
                        <w:r>
                          <w:rPr>
                            <w:color w:val="000000" w:themeColor="text1"/>
                          </w:rPr>
                          <w:t>8</w:t>
                        </w:r>
                      </w:p>
                    </w:txbxContent>
                  </v:textbox>
                </v:rect>
                <v:rect id="Rectangle 1040" o:spid="_x0000_s1106" style="position:absolute;left:28122;top:42528;width:3879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" filled="f" stroked="f" strokeweight="2pt">
                  <v:textbox>
                    <w:txbxContent>
                      <w:p w14:paraId="72D287E8" w14:textId="77777777" w:rsidR="003C7D3D" w:rsidRPr="00B962D8" w:rsidRDefault="003C7D3D" w:rsidP="000D1F35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</w:rPr>
                        </w:pPr>
                        <w:r w:rsidRPr="00B962D8">
                          <w:rPr>
                            <w:rFonts w:asciiTheme="minorHAnsi" w:hAnsiTheme="minorHAnsi"/>
                            <w:color w:val="000000" w:themeColor="text1"/>
                          </w:rPr>
                          <w:t>1</w:t>
                        </w:r>
                        <w:r>
                          <w:rPr>
                            <w:color w:val="000000" w:themeColor="text1"/>
                          </w:rPr>
                          <w:t>9</w:t>
                        </w:r>
                      </w:p>
                    </w:txbxContent>
                  </v:textbox>
                </v:rect>
                <v:rect id="Rectangle 1041" o:spid="_x0000_s1107" style="position:absolute;left:35109;top:42528;width:3880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" filled="f" stroked="f" strokeweight="2pt">
                  <v:textbox>
                    <w:txbxContent>
                      <w:p w14:paraId="5D949BBB" w14:textId="77777777" w:rsidR="003C7D3D" w:rsidRPr="00B962D8" w:rsidRDefault="003C7D3D" w:rsidP="000D1F35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20</w:t>
                        </w:r>
                      </w:p>
                    </w:txbxContent>
                  </v:textbox>
                </v:rect>
                <v:rect id="Rectangle 1042" o:spid="_x0000_s1108" style="position:absolute;left:41838;top:42528;width:3879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" filled="f" stroked="f" strokeweight="2pt">
                  <v:textbox>
                    <w:txbxContent>
                      <w:p w14:paraId="609BC3B1" w14:textId="77777777" w:rsidR="003C7D3D" w:rsidRPr="00B962D8" w:rsidRDefault="003C7D3D" w:rsidP="000D1F35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21</w:t>
                        </w:r>
                      </w:p>
                    </w:txbxContent>
                  </v:textbox>
                </v:rect>
                <v:rect id="Rectangle 1043" o:spid="_x0000_s1109" style="position:absolute;left:43477;top:40716;width:3879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" filled="f" stroked="f" strokeweight="2pt">
                  <v:textbox>
                    <w:txbxContent>
                      <w:p w14:paraId="2B585E69" w14:textId="77777777" w:rsidR="003C7D3D" w:rsidRPr="00B962D8" w:rsidRDefault="003C7D3D" w:rsidP="000D1F35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34</w:t>
                        </w:r>
                      </w:p>
                    </w:txbxContent>
                  </v:textbox>
                </v:rect>
                <v:rect id="Rectangle 161" o:spid="_x0000_s1110" style="position:absolute;left:43477;top:6814;width:3879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" filled="f" stroked="f" strokeweight="2pt">
                  <v:textbox>
                    <w:txbxContent>
                      <w:p w14:paraId="16B1CFCE" w14:textId="77777777" w:rsidR="003C7D3D" w:rsidRPr="00B962D8" w:rsidRDefault="003C7D3D" w:rsidP="000D1F35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39</w:t>
                        </w:r>
                      </w:p>
                    </w:txbxContent>
                  </v:textbox>
                </v:rect>
                <v:rect id="Rectangle 178" o:spid="_x0000_s1111" style="position:absolute;left:43477;top:13629;width:3879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" filled="f" stroked="f" strokeweight="2pt">
                  <v:textbox>
                    <w:txbxContent>
                      <w:p w14:paraId="7B21130F" w14:textId="77777777" w:rsidR="003C7D3D" w:rsidRPr="00B962D8" w:rsidRDefault="003C7D3D" w:rsidP="000D1F35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38</w:t>
                        </w:r>
                      </w:p>
                    </w:txbxContent>
                  </v:textbox>
                </v:rect>
                <v:rect id="Rectangle 179" o:spid="_x0000_s1112" style="position:absolute;left:43477;top:20358;width:3879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" filled="f" stroked="f" strokeweight="2pt">
                  <v:textbox>
                    <w:txbxContent>
                      <w:p w14:paraId="74EF4A1B" w14:textId="77777777" w:rsidR="003C7D3D" w:rsidRPr="00B962D8" w:rsidRDefault="003C7D3D" w:rsidP="000D1F35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37</w:t>
                        </w:r>
                      </w:p>
                    </w:txbxContent>
                  </v:textbox>
                </v:rect>
                <v:rect id="Rectangle 180" o:spid="_x0000_s1113" style="position:absolute;left:43477;top:27173;width:3879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" filled="f" stroked="f" strokeweight="2pt">
                  <v:textbox>
                    <w:txbxContent>
                      <w:p w14:paraId="267E66CA" w14:textId="77777777" w:rsidR="003C7D3D" w:rsidRPr="00B962D8" w:rsidRDefault="003C7D3D" w:rsidP="000D1F35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36</w:t>
                        </w:r>
                      </w:p>
                    </w:txbxContent>
                  </v:textbox>
                </v:rect>
                <v:rect id="Rectangle 199" o:spid="_x0000_s1114" style="position:absolute;left:43477;top:33901;width:3879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" filled="f" stroked="f" strokeweight="2pt">
                  <v:textbox>
                    <w:txbxContent>
                      <w:p w14:paraId="04C616CE" w14:textId="77777777" w:rsidR="003C7D3D" w:rsidRPr="00B962D8" w:rsidRDefault="003C7D3D" w:rsidP="000D1F35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35</w:t>
                        </w:r>
                      </w:p>
                    </w:txbxContent>
                  </v:textbox>
                </v:rect>
                <v:rect id="Rectangle 247" o:spid="_x0000_s1115" style="position:absolute;left:43477;width:3879;height:3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" filled="f" stroked="f" strokeweight="2pt">
                  <v:textbox>
                    <w:txbxContent>
                      <w:p w14:paraId="5A58337B" w14:textId="77777777" w:rsidR="003C7D3D" w:rsidRPr="00B962D8" w:rsidRDefault="003C7D3D" w:rsidP="000D1F35">
                        <w:pPr>
                          <w:jc w:val="center"/>
                          <w:rPr>
                            <w:rFonts w:asciiTheme="minorHAnsi" w:hAnsiTheme="minorHAnsi"/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ADC2532" w14:textId="4B1FBC25" w:rsidR="00A74FBA" w:rsidRPr="008A67D7" w:rsidRDefault="007F1DE4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>
        <w:rPr>
          <w:rFonts w:asciiTheme="minorHAnsi" w:eastAsia="Dotum" w:hAnsiTheme="minorHAnsi"/>
          <w:szCs w:val="22"/>
        </w:rPr>
        <w:t>Give the six</w:t>
      </w:r>
      <w:r w:rsidR="00A42387">
        <w:rPr>
          <w:rFonts w:asciiTheme="minorHAnsi" w:eastAsia="Dotum" w:hAnsiTheme="minorHAnsi"/>
          <w:szCs w:val="22"/>
        </w:rPr>
        <w:t>-</w:t>
      </w:r>
      <w:r w:rsidR="00FC205B">
        <w:rPr>
          <w:rFonts w:asciiTheme="minorHAnsi" w:eastAsia="Dotum" w:hAnsiTheme="minorHAnsi"/>
          <w:szCs w:val="22"/>
        </w:rPr>
        <w:t>figure grid reference for the symbols below</w:t>
      </w:r>
      <w:r w:rsidR="006720C7" w:rsidRPr="008A67D7">
        <w:rPr>
          <w:rFonts w:asciiTheme="minorHAnsi" w:eastAsia="Dotum" w:hAnsiTheme="minorHAnsi"/>
          <w:szCs w:val="22"/>
        </w:rPr>
        <w:t>:</w:t>
      </w:r>
    </w:p>
    <w:tbl>
      <w:tblPr>
        <w:tblStyle w:val="TableGrid"/>
        <w:tblW w:w="0" w:type="auto"/>
        <w:tblInd w:w="108" w:type="dxa"/>
        <w:tblBorders>
          <w:top w:val="single" w:sz="18" w:space="0" w:color="11AB5A" w:themeColor="accent3"/>
          <w:left w:val="single" w:sz="18" w:space="0" w:color="11AB5A" w:themeColor="accent3"/>
          <w:bottom w:val="single" w:sz="18" w:space="0" w:color="11AB5A" w:themeColor="accent3"/>
          <w:right w:val="single" w:sz="18" w:space="0" w:color="11AB5A" w:themeColor="accent3"/>
          <w:insideH w:val="single" w:sz="4" w:space="0" w:color="89F3BB" w:themeColor="accent3" w:themeTint="66"/>
          <w:insideV w:val="single" w:sz="4" w:space="0" w:color="89F3BB" w:themeColor="accent3" w:themeTint="66"/>
        </w:tblBorders>
        <w:tblLook w:val="04A0" w:firstRow="1" w:lastRow="0" w:firstColumn="1" w:lastColumn="0" w:noHBand="0" w:noVBand="1"/>
      </w:tblPr>
      <w:tblGrid>
        <w:gridCol w:w="2409"/>
        <w:gridCol w:w="2410"/>
        <w:gridCol w:w="2410"/>
        <w:gridCol w:w="2410"/>
      </w:tblGrid>
      <w:tr w:rsidR="006720C7" w:rsidRPr="008A67D7" w14:paraId="0D7110D3" w14:textId="77777777" w:rsidTr="003A484A">
        <w:tc>
          <w:tcPr>
            <w:tcW w:w="2409" w:type="dxa"/>
            <w:shd w:val="clear" w:color="auto" w:fill="89F3BB" w:themeFill="accent3" w:themeFillTint="66"/>
          </w:tcPr>
          <w:p w14:paraId="7A8BCE8B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b/>
                <w:szCs w:val="22"/>
              </w:rPr>
            </w:pPr>
            <w:r w:rsidRPr="008A67D7">
              <w:rPr>
                <w:rFonts w:eastAsia="Dotum"/>
                <w:b/>
                <w:szCs w:val="22"/>
              </w:rPr>
              <w:t>Feature</w:t>
            </w:r>
          </w:p>
        </w:tc>
        <w:tc>
          <w:tcPr>
            <w:tcW w:w="2410" w:type="dxa"/>
            <w:shd w:val="clear" w:color="auto" w:fill="89F3BB" w:themeFill="accent3" w:themeFillTint="66"/>
          </w:tcPr>
          <w:p w14:paraId="607FB377" w14:textId="6A474785" w:rsidR="006720C7" w:rsidRPr="008A67D7" w:rsidRDefault="007F1DE4" w:rsidP="00571204">
            <w:pPr>
              <w:spacing w:before="120" w:after="120" w:line="240" w:lineRule="auto"/>
              <w:rPr>
                <w:rFonts w:eastAsia="Dotum"/>
                <w:b/>
                <w:szCs w:val="22"/>
              </w:rPr>
            </w:pPr>
            <w:r>
              <w:rPr>
                <w:rFonts w:eastAsia="Dotum"/>
                <w:b/>
                <w:szCs w:val="22"/>
              </w:rPr>
              <w:t>Six</w:t>
            </w:r>
            <w:r w:rsidR="00A42387">
              <w:rPr>
                <w:rFonts w:eastAsia="Dotum"/>
                <w:b/>
                <w:szCs w:val="22"/>
              </w:rPr>
              <w:t>-</w:t>
            </w:r>
            <w:r w:rsidR="006720C7" w:rsidRPr="008A67D7">
              <w:rPr>
                <w:rFonts w:eastAsia="Dotum"/>
                <w:b/>
                <w:szCs w:val="22"/>
              </w:rPr>
              <w:t>figure reference</w:t>
            </w:r>
          </w:p>
        </w:tc>
        <w:tc>
          <w:tcPr>
            <w:tcW w:w="2410" w:type="dxa"/>
            <w:shd w:val="clear" w:color="auto" w:fill="89F3BB" w:themeFill="accent3" w:themeFillTint="66"/>
          </w:tcPr>
          <w:p w14:paraId="1E14B792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b/>
                <w:szCs w:val="22"/>
              </w:rPr>
            </w:pPr>
            <w:r w:rsidRPr="008A67D7">
              <w:rPr>
                <w:rFonts w:eastAsia="Dotum"/>
                <w:b/>
                <w:szCs w:val="22"/>
              </w:rPr>
              <w:t>Feature</w:t>
            </w:r>
          </w:p>
        </w:tc>
        <w:tc>
          <w:tcPr>
            <w:tcW w:w="2410" w:type="dxa"/>
            <w:shd w:val="clear" w:color="auto" w:fill="89F3BB" w:themeFill="accent3" w:themeFillTint="66"/>
          </w:tcPr>
          <w:p w14:paraId="1BD31FA0" w14:textId="4B8FB805" w:rsidR="006720C7" w:rsidRPr="008A67D7" w:rsidRDefault="007F1DE4" w:rsidP="00571204">
            <w:pPr>
              <w:spacing w:before="120" w:after="120" w:line="240" w:lineRule="auto"/>
              <w:rPr>
                <w:rFonts w:eastAsia="Dotum"/>
                <w:b/>
                <w:szCs w:val="22"/>
              </w:rPr>
            </w:pPr>
            <w:r>
              <w:rPr>
                <w:rFonts w:eastAsia="Dotum"/>
                <w:b/>
                <w:szCs w:val="22"/>
              </w:rPr>
              <w:t>Six</w:t>
            </w:r>
            <w:r w:rsidR="00A42387">
              <w:rPr>
                <w:rFonts w:eastAsia="Dotum"/>
                <w:b/>
                <w:szCs w:val="22"/>
              </w:rPr>
              <w:t>-</w:t>
            </w:r>
            <w:r w:rsidR="006720C7" w:rsidRPr="008A67D7">
              <w:rPr>
                <w:rFonts w:eastAsia="Dotum"/>
                <w:b/>
                <w:szCs w:val="22"/>
              </w:rPr>
              <w:t>figure reference</w:t>
            </w:r>
          </w:p>
        </w:tc>
      </w:tr>
      <w:tr w:rsidR="006720C7" w:rsidRPr="008A67D7" w14:paraId="7E0C2D57" w14:textId="77777777" w:rsidTr="003A484A">
        <w:tc>
          <w:tcPr>
            <w:tcW w:w="2409" w:type="dxa"/>
          </w:tcPr>
          <w:p w14:paraId="459F1E02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>Blue farm</w:t>
            </w:r>
          </w:p>
        </w:tc>
        <w:tc>
          <w:tcPr>
            <w:tcW w:w="2410" w:type="dxa"/>
          </w:tcPr>
          <w:p w14:paraId="044F04C7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</w:p>
        </w:tc>
        <w:tc>
          <w:tcPr>
            <w:tcW w:w="2410" w:type="dxa"/>
          </w:tcPr>
          <w:p w14:paraId="6676F5CC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>Church with tower</w:t>
            </w:r>
          </w:p>
        </w:tc>
        <w:tc>
          <w:tcPr>
            <w:tcW w:w="2410" w:type="dxa"/>
          </w:tcPr>
          <w:p w14:paraId="7CC07317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</w:p>
        </w:tc>
      </w:tr>
      <w:tr w:rsidR="006720C7" w:rsidRPr="008A67D7" w14:paraId="6153F8D8" w14:textId="77777777" w:rsidTr="003A484A">
        <w:tc>
          <w:tcPr>
            <w:tcW w:w="2409" w:type="dxa"/>
          </w:tcPr>
          <w:p w14:paraId="343469B4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>Youth hostel</w:t>
            </w:r>
          </w:p>
        </w:tc>
        <w:tc>
          <w:tcPr>
            <w:tcW w:w="2410" w:type="dxa"/>
          </w:tcPr>
          <w:p w14:paraId="59C7E50C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</w:p>
        </w:tc>
        <w:tc>
          <w:tcPr>
            <w:tcW w:w="2410" w:type="dxa"/>
          </w:tcPr>
          <w:p w14:paraId="64AAE236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>River farm</w:t>
            </w:r>
          </w:p>
        </w:tc>
        <w:tc>
          <w:tcPr>
            <w:tcW w:w="2410" w:type="dxa"/>
          </w:tcPr>
          <w:p w14:paraId="0AB51E31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</w:p>
        </w:tc>
      </w:tr>
      <w:tr w:rsidR="006720C7" w:rsidRPr="008A67D7" w14:paraId="0F69B112" w14:textId="77777777" w:rsidTr="003A484A">
        <w:tc>
          <w:tcPr>
            <w:tcW w:w="2409" w:type="dxa"/>
          </w:tcPr>
          <w:p w14:paraId="6D7E5567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>Car park</w:t>
            </w:r>
          </w:p>
        </w:tc>
        <w:tc>
          <w:tcPr>
            <w:tcW w:w="2410" w:type="dxa"/>
          </w:tcPr>
          <w:p w14:paraId="229F2F94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</w:p>
        </w:tc>
        <w:tc>
          <w:tcPr>
            <w:tcW w:w="2410" w:type="dxa"/>
          </w:tcPr>
          <w:p w14:paraId="4FF10E9E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>Triangulation point</w:t>
            </w:r>
          </w:p>
        </w:tc>
        <w:tc>
          <w:tcPr>
            <w:tcW w:w="2410" w:type="dxa"/>
          </w:tcPr>
          <w:p w14:paraId="6DCA92AC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</w:p>
        </w:tc>
      </w:tr>
      <w:tr w:rsidR="006720C7" w:rsidRPr="008A67D7" w14:paraId="0D41F4CC" w14:textId="77777777" w:rsidTr="003A484A">
        <w:tc>
          <w:tcPr>
            <w:tcW w:w="2409" w:type="dxa"/>
          </w:tcPr>
          <w:p w14:paraId="64BAB842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>School</w:t>
            </w:r>
          </w:p>
        </w:tc>
        <w:tc>
          <w:tcPr>
            <w:tcW w:w="2410" w:type="dxa"/>
          </w:tcPr>
          <w:p w14:paraId="6A3BA912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</w:p>
        </w:tc>
        <w:tc>
          <w:tcPr>
            <w:tcW w:w="2410" w:type="dxa"/>
          </w:tcPr>
          <w:p w14:paraId="0DD2035D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>Pub</w:t>
            </w:r>
          </w:p>
        </w:tc>
        <w:tc>
          <w:tcPr>
            <w:tcW w:w="2410" w:type="dxa"/>
          </w:tcPr>
          <w:p w14:paraId="4CD7C8DF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</w:p>
        </w:tc>
      </w:tr>
      <w:tr w:rsidR="006720C7" w:rsidRPr="008A67D7" w14:paraId="5DD806E8" w14:textId="77777777" w:rsidTr="003A484A">
        <w:tc>
          <w:tcPr>
            <w:tcW w:w="2409" w:type="dxa"/>
          </w:tcPr>
          <w:p w14:paraId="3658EB29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>Post office</w:t>
            </w:r>
          </w:p>
        </w:tc>
        <w:tc>
          <w:tcPr>
            <w:tcW w:w="2410" w:type="dxa"/>
          </w:tcPr>
          <w:p w14:paraId="0C424E74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</w:p>
        </w:tc>
        <w:tc>
          <w:tcPr>
            <w:tcW w:w="2410" w:type="dxa"/>
          </w:tcPr>
          <w:p w14:paraId="66C86159" w14:textId="77777777" w:rsidR="006720C7" w:rsidRPr="008A67D7" w:rsidRDefault="009A67E8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>Clubhouse</w:t>
            </w:r>
          </w:p>
        </w:tc>
        <w:tc>
          <w:tcPr>
            <w:tcW w:w="2410" w:type="dxa"/>
          </w:tcPr>
          <w:p w14:paraId="304B8FCA" w14:textId="77777777" w:rsidR="006720C7" w:rsidRPr="008A67D7" w:rsidRDefault="006720C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</w:p>
        </w:tc>
      </w:tr>
    </w:tbl>
    <w:p w14:paraId="34886ECD" w14:textId="77777777" w:rsidR="003A484A" w:rsidRDefault="003A484A" w:rsidP="00654357">
      <w:pPr>
        <w:pStyle w:val="SmallerHeading"/>
        <w:spacing w:before="120"/>
        <w:rPr>
          <w:rFonts w:asciiTheme="minorHAnsi" w:hAnsiTheme="minorHAnsi"/>
        </w:rPr>
      </w:pPr>
    </w:p>
    <w:p w14:paraId="3899D019" w14:textId="77777777" w:rsidR="006720C7" w:rsidRPr="008A67D7" w:rsidRDefault="006720C7" w:rsidP="00654357">
      <w:pPr>
        <w:pStyle w:val="SmallerHeading"/>
        <w:spacing w:before="120"/>
        <w:rPr>
          <w:rFonts w:asciiTheme="minorHAnsi" w:hAnsiTheme="minorHAnsi"/>
        </w:rPr>
      </w:pPr>
      <w:r w:rsidRPr="008A67D7">
        <w:rPr>
          <w:rFonts w:asciiTheme="minorHAnsi" w:hAnsiTheme="minorHAnsi"/>
        </w:rPr>
        <w:t>Task:</w:t>
      </w:r>
    </w:p>
    <w:p w14:paraId="7FD11583" w14:textId="07DB18B0" w:rsidR="006720C7" w:rsidRPr="008A67D7" w:rsidRDefault="006720C7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>Draw these symbols onto th</w:t>
      </w:r>
      <w:r w:rsidR="004765C9" w:rsidRPr="008A67D7">
        <w:rPr>
          <w:rFonts w:asciiTheme="minorHAnsi" w:eastAsia="Dotum" w:hAnsiTheme="minorHAnsi"/>
          <w:szCs w:val="22"/>
        </w:rPr>
        <w:t>e grid in the correct locations</w:t>
      </w:r>
      <w:r w:rsidR="00A42387">
        <w:rPr>
          <w:rFonts w:asciiTheme="minorHAnsi" w:eastAsia="Dotum" w:hAnsiTheme="minorHAnsi"/>
          <w:szCs w:val="22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1560"/>
        <w:gridCol w:w="2268"/>
        <w:gridCol w:w="1134"/>
        <w:gridCol w:w="1440"/>
        <w:gridCol w:w="1643"/>
      </w:tblGrid>
      <w:tr w:rsidR="00654357" w:rsidRPr="008A67D7" w14:paraId="7B43AC96" w14:textId="77777777" w:rsidTr="00654357">
        <w:tc>
          <w:tcPr>
            <w:tcW w:w="1809" w:type="dxa"/>
          </w:tcPr>
          <w:p w14:paraId="133338E8" w14:textId="7B4ECD82" w:rsidR="00654357" w:rsidRPr="008A67D7" w:rsidRDefault="0065435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b/>
                <w:bCs/>
                <w:szCs w:val="22"/>
              </w:rPr>
              <w:t>Windmill</w:t>
            </w:r>
            <w:r w:rsidR="00A42387">
              <w:rPr>
                <w:rFonts w:eastAsia="Dotum"/>
                <w:b/>
                <w:bCs/>
                <w:szCs w:val="22"/>
              </w:rPr>
              <w:t>:</w:t>
            </w:r>
          </w:p>
        </w:tc>
        <w:tc>
          <w:tcPr>
            <w:tcW w:w="1560" w:type="dxa"/>
          </w:tcPr>
          <w:p w14:paraId="2F1AC891" w14:textId="77777777" w:rsidR="00654357" w:rsidRPr="008A67D7" w:rsidRDefault="00654357" w:rsidP="00571204">
            <w:pPr>
              <w:spacing w:before="120" w:after="120" w:line="240" w:lineRule="auto"/>
              <w:rPr>
                <w:rFonts w:eastAsia="Dotum"/>
                <w:b/>
                <w:bCs/>
                <w:szCs w:val="22"/>
              </w:rPr>
            </w:pPr>
            <w:r w:rsidRPr="008A67D7">
              <w:rPr>
                <w:rFonts w:eastAsia="Dotum"/>
                <w:szCs w:val="22"/>
              </w:rPr>
              <w:t>171 345</w:t>
            </w:r>
          </w:p>
        </w:tc>
        <w:tc>
          <w:tcPr>
            <w:tcW w:w="2268" w:type="dxa"/>
          </w:tcPr>
          <w:p w14:paraId="318D2391" w14:textId="77777777" w:rsidR="00654357" w:rsidRPr="008A67D7" w:rsidRDefault="0065435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b/>
                <w:bCs/>
                <w:szCs w:val="22"/>
              </w:rPr>
              <w:t>Information centre:</w:t>
            </w:r>
          </w:p>
        </w:tc>
        <w:tc>
          <w:tcPr>
            <w:tcW w:w="1134" w:type="dxa"/>
          </w:tcPr>
          <w:p w14:paraId="0E9A30B2" w14:textId="77777777" w:rsidR="00654357" w:rsidRPr="008A67D7" w:rsidRDefault="00654357" w:rsidP="00571204">
            <w:pPr>
              <w:spacing w:before="120" w:after="120" w:line="240" w:lineRule="auto"/>
              <w:rPr>
                <w:rFonts w:eastAsia="Dotum"/>
                <w:b/>
                <w:bCs/>
                <w:szCs w:val="22"/>
              </w:rPr>
            </w:pPr>
            <w:r w:rsidRPr="008A67D7">
              <w:rPr>
                <w:rFonts w:eastAsia="Dotum"/>
                <w:szCs w:val="22"/>
              </w:rPr>
              <w:t>202 378</w:t>
            </w:r>
          </w:p>
        </w:tc>
        <w:tc>
          <w:tcPr>
            <w:tcW w:w="1440" w:type="dxa"/>
          </w:tcPr>
          <w:p w14:paraId="4C4AC6EC" w14:textId="77777777" w:rsidR="00654357" w:rsidRPr="008A67D7" w:rsidRDefault="0065435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b/>
                <w:bCs/>
                <w:szCs w:val="22"/>
              </w:rPr>
              <w:t>Bus station:</w:t>
            </w:r>
          </w:p>
        </w:tc>
        <w:tc>
          <w:tcPr>
            <w:tcW w:w="1643" w:type="dxa"/>
          </w:tcPr>
          <w:p w14:paraId="6BBE36A8" w14:textId="77777777" w:rsidR="00654357" w:rsidRPr="008A67D7" w:rsidRDefault="00654357" w:rsidP="00571204">
            <w:pPr>
              <w:spacing w:before="120" w:after="120" w:line="240" w:lineRule="auto"/>
              <w:rPr>
                <w:rFonts w:eastAsia="Dotum"/>
                <w:b/>
                <w:bCs/>
                <w:szCs w:val="22"/>
              </w:rPr>
            </w:pPr>
            <w:r w:rsidRPr="008A67D7">
              <w:rPr>
                <w:rFonts w:eastAsia="Dotum"/>
                <w:szCs w:val="22"/>
              </w:rPr>
              <w:t>158 362</w:t>
            </w:r>
          </w:p>
        </w:tc>
      </w:tr>
      <w:tr w:rsidR="00654357" w:rsidRPr="008A67D7" w14:paraId="755CB25C" w14:textId="77777777" w:rsidTr="00654357">
        <w:tc>
          <w:tcPr>
            <w:tcW w:w="1809" w:type="dxa"/>
          </w:tcPr>
          <w:p w14:paraId="6E40E383" w14:textId="77777777" w:rsidR="00654357" w:rsidRPr="008A67D7" w:rsidRDefault="0065435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b/>
                <w:bCs/>
                <w:szCs w:val="22"/>
              </w:rPr>
              <w:t>Nature reserve:</w:t>
            </w:r>
          </w:p>
        </w:tc>
        <w:tc>
          <w:tcPr>
            <w:tcW w:w="1560" w:type="dxa"/>
          </w:tcPr>
          <w:p w14:paraId="4A64FD85" w14:textId="77777777" w:rsidR="00654357" w:rsidRPr="008A67D7" w:rsidRDefault="00654357" w:rsidP="00571204">
            <w:pPr>
              <w:spacing w:before="120" w:after="120" w:line="240" w:lineRule="auto"/>
              <w:rPr>
                <w:rFonts w:eastAsia="Dotum"/>
                <w:b/>
                <w:bCs/>
                <w:szCs w:val="22"/>
              </w:rPr>
            </w:pPr>
            <w:r w:rsidRPr="008A67D7">
              <w:rPr>
                <w:rFonts w:eastAsia="Dotum"/>
                <w:szCs w:val="22"/>
              </w:rPr>
              <w:t>185 385</w:t>
            </w:r>
          </w:p>
        </w:tc>
        <w:tc>
          <w:tcPr>
            <w:tcW w:w="2268" w:type="dxa"/>
          </w:tcPr>
          <w:p w14:paraId="1F5EA492" w14:textId="77777777" w:rsidR="00654357" w:rsidRPr="008A67D7" w:rsidRDefault="0065435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b/>
                <w:bCs/>
                <w:szCs w:val="22"/>
              </w:rPr>
              <w:t>Viewpoint:</w:t>
            </w:r>
          </w:p>
        </w:tc>
        <w:tc>
          <w:tcPr>
            <w:tcW w:w="1134" w:type="dxa"/>
          </w:tcPr>
          <w:p w14:paraId="0CDC32EF" w14:textId="77777777" w:rsidR="00654357" w:rsidRPr="008A67D7" w:rsidRDefault="00654357" w:rsidP="00571204">
            <w:pPr>
              <w:spacing w:before="120" w:after="120" w:line="240" w:lineRule="auto"/>
              <w:rPr>
                <w:rFonts w:eastAsia="Dotum"/>
                <w:b/>
                <w:bCs/>
                <w:szCs w:val="22"/>
              </w:rPr>
            </w:pPr>
            <w:r w:rsidRPr="008A67D7">
              <w:rPr>
                <w:rFonts w:eastAsia="Dotum"/>
                <w:szCs w:val="22"/>
              </w:rPr>
              <w:t>180 350</w:t>
            </w:r>
          </w:p>
        </w:tc>
        <w:tc>
          <w:tcPr>
            <w:tcW w:w="1440" w:type="dxa"/>
          </w:tcPr>
          <w:p w14:paraId="769AAFA5" w14:textId="77777777" w:rsidR="00654357" w:rsidRPr="008A67D7" w:rsidRDefault="00654357" w:rsidP="00571204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b/>
                <w:bCs/>
                <w:szCs w:val="22"/>
              </w:rPr>
              <w:t xml:space="preserve">Campsite: </w:t>
            </w:r>
          </w:p>
        </w:tc>
        <w:tc>
          <w:tcPr>
            <w:tcW w:w="1643" w:type="dxa"/>
          </w:tcPr>
          <w:p w14:paraId="27514F52" w14:textId="77777777" w:rsidR="00654357" w:rsidRPr="008A67D7" w:rsidRDefault="00654357" w:rsidP="00571204">
            <w:pPr>
              <w:spacing w:before="120" w:after="120" w:line="240" w:lineRule="auto"/>
              <w:rPr>
                <w:rFonts w:eastAsia="Dotum"/>
                <w:b/>
                <w:bCs/>
                <w:szCs w:val="22"/>
              </w:rPr>
            </w:pPr>
            <w:r w:rsidRPr="008A67D7">
              <w:rPr>
                <w:rFonts w:eastAsia="Dotum"/>
                <w:szCs w:val="22"/>
              </w:rPr>
              <w:t>152 372</w:t>
            </w:r>
          </w:p>
        </w:tc>
      </w:tr>
    </w:tbl>
    <w:p w14:paraId="05CEFFD0" w14:textId="77777777" w:rsidR="003A195C" w:rsidRDefault="003A195C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  <w:sectPr w:rsidR="003A195C" w:rsidSect="00885D29">
          <w:pgSz w:w="11906" w:h="16838"/>
          <w:pgMar w:top="709" w:right="1134" w:bottom="709" w:left="1134" w:header="708" w:footer="708" w:gutter="0"/>
          <w:cols w:space="708"/>
          <w:docGrid w:linePitch="381"/>
        </w:sectPr>
      </w:pPr>
    </w:p>
    <w:p w14:paraId="658F7916" w14:textId="77777777" w:rsidR="009A67E8" w:rsidRPr="008A67D7" w:rsidRDefault="009A67E8" w:rsidP="00654357">
      <w:pPr>
        <w:pStyle w:val="SmallerHeading"/>
        <w:rPr>
          <w:rFonts w:asciiTheme="minorHAnsi" w:hAnsiTheme="minorHAnsi"/>
        </w:rPr>
      </w:pPr>
      <w:r w:rsidRPr="008A67D7">
        <w:rPr>
          <w:rFonts w:asciiTheme="minorHAnsi" w:hAnsiTheme="minorHAnsi"/>
        </w:rPr>
        <w:lastRenderedPageBreak/>
        <w:t>Compass directions</w:t>
      </w:r>
    </w:p>
    <w:p w14:paraId="4C251BCE" w14:textId="3DA25F50" w:rsidR="009A67E8" w:rsidRPr="008A67D7" w:rsidRDefault="009A67E8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>Complete the 16-point compass below</w:t>
      </w:r>
      <w:r w:rsidR="00B813C4">
        <w:rPr>
          <w:rFonts w:asciiTheme="minorHAnsi" w:eastAsia="Dotum" w:hAnsiTheme="minorHAnsi"/>
          <w:szCs w:val="22"/>
        </w:rPr>
        <w:t>:</w:t>
      </w:r>
    </w:p>
    <w:p w14:paraId="46A88D5F" w14:textId="77777777" w:rsidR="009A67E8" w:rsidRPr="008A67D7" w:rsidRDefault="00FA474D" w:rsidP="00FA474D">
      <w:pPr>
        <w:spacing w:before="120" w:after="120" w:line="240" w:lineRule="auto"/>
        <w:jc w:val="center"/>
        <w:rPr>
          <w:rFonts w:asciiTheme="minorHAnsi" w:eastAsia="Dotum" w:hAnsiTheme="minorHAnsi"/>
          <w:szCs w:val="22"/>
        </w:rPr>
      </w:pPr>
      <w:r w:rsidRPr="008A67D7">
        <w:rPr>
          <w:rFonts w:asciiTheme="minorHAnsi" w:hAnsiTheme="minorHAnsi"/>
          <w:noProof/>
          <w:lang w:eastAsia="en-GB"/>
        </w:rPr>
        <mc:AlternateContent>
          <mc:Choice Requires="wpg">
            <w:drawing>
              <wp:inline distT="0" distB="0" distL="0" distR="0" wp14:anchorId="6135E328" wp14:editId="6B586A1E">
                <wp:extent cx="5552602" cy="3880236"/>
                <wp:effectExtent l="0" t="0" r="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2602" cy="3880236"/>
                          <a:chOff x="0" y="0"/>
                          <a:chExt cx="6806536" cy="475654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2544" y="272955"/>
                            <a:ext cx="4053385" cy="4053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4626594" y="928048"/>
                            <a:ext cx="14668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A059FD" w14:textId="77777777" w:rsidR="003C7D3D" w:rsidRPr="00303C8D" w:rsidRDefault="003C7D3D" w:rsidP="00FA474D">
                              <w:pPr>
                                <w:tabs>
                                  <w:tab w:val="left" w:leader="dot" w:pos="1985"/>
                                </w:tabs>
                                <w:rPr>
                                  <w:rFonts w:ascii="Optima" w:hAnsi="Optima"/>
                                  <w:color w:val="000000" w:themeColor="text1"/>
                                </w:rPr>
                              </w:pPr>
                              <w:r w:rsidRPr="00303C8D">
                                <w:rPr>
                                  <w:rFonts w:ascii="Optima" w:hAnsi="Optima"/>
                                  <w:color w:val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667535" y="1596788"/>
                            <a:ext cx="14668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642F3C" w14:textId="77777777" w:rsidR="003C7D3D" w:rsidRPr="00303C8D" w:rsidRDefault="003C7D3D" w:rsidP="00FA474D">
                              <w:pPr>
                                <w:tabs>
                                  <w:tab w:val="left" w:leader="dot" w:pos="1985"/>
                                </w:tabs>
                                <w:rPr>
                                  <w:rFonts w:ascii="Optima" w:hAnsi="Optima"/>
                                  <w:color w:val="000000" w:themeColor="text1"/>
                                </w:rPr>
                              </w:pPr>
                              <w:r w:rsidRPr="00303C8D">
                                <w:rPr>
                                  <w:rFonts w:ascii="Optima" w:hAnsi="Optima"/>
                                  <w:color w:val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339685" y="2129051"/>
                            <a:ext cx="1466851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BBA58B" w14:textId="77777777" w:rsidR="003C7D3D" w:rsidRPr="00303C8D" w:rsidRDefault="003C7D3D" w:rsidP="00FA474D">
                              <w:pPr>
                                <w:tabs>
                                  <w:tab w:val="left" w:leader="dot" w:pos="1985"/>
                                </w:tabs>
                                <w:rPr>
                                  <w:rFonts w:ascii="Optima" w:hAnsi="Optima"/>
                                  <w:color w:val="000000" w:themeColor="text1"/>
                                </w:rPr>
                              </w:pPr>
                              <w:r w:rsidRPr="00303C8D">
                                <w:rPr>
                                  <w:rFonts w:ascii="Optima" w:hAnsi="Optima"/>
                                  <w:color w:val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667535" y="2681785"/>
                            <a:ext cx="14668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96FDCF" w14:textId="77777777" w:rsidR="003C7D3D" w:rsidRPr="00303C8D" w:rsidRDefault="003C7D3D" w:rsidP="00FA474D">
                              <w:pPr>
                                <w:tabs>
                                  <w:tab w:val="left" w:leader="dot" w:pos="1985"/>
                                </w:tabs>
                                <w:rPr>
                                  <w:rFonts w:ascii="Optima" w:hAnsi="Optima"/>
                                  <w:color w:val="000000" w:themeColor="text1"/>
                                </w:rPr>
                              </w:pPr>
                              <w:r w:rsidRPr="00303C8D">
                                <w:rPr>
                                  <w:rFonts w:ascii="Optima" w:hAnsi="Optima"/>
                                  <w:color w:val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462858" y="559557"/>
                            <a:ext cx="14668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8FF538" w14:textId="77777777" w:rsidR="003C7D3D" w:rsidRPr="00303C8D" w:rsidRDefault="003C7D3D" w:rsidP="00FA474D">
                              <w:pPr>
                                <w:tabs>
                                  <w:tab w:val="left" w:leader="dot" w:pos="1985"/>
                                </w:tabs>
                                <w:rPr>
                                  <w:rFonts w:ascii="Optima" w:hAnsi="Optima"/>
                                  <w:color w:val="000000" w:themeColor="text1"/>
                                </w:rPr>
                              </w:pPr>
                              <w:r w:rsidRPr="00303C8D">
                                <w:rPr>
                                  <w:rFonts w:ascii="Optima" w:hAnsi="Optima"/>
                                  <w:color w:val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709081" y="0"/>
                            <a:ext cx="14668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C15C5E" w14:textId="77777777" w:rsidR="003C7D3D" w:rsidRPr="00303C8D" w:rsidRDefault="003C7D3D" w:rsidP="00FA474D">
                              <w:pPr>
                                <w:tabs>
                                  <w:tab w:val="left" w:leader="dot" w:pos="1985"/>
                                </w:tabs>
                                <w:rPr>
                                  <w:rFonts w:ascii="Optima" w:hAnsi="Optima"/>
                                  <w:color w:val="000000" w:themeColor="text1"/>
                                </w:rPr>
                              </w:pPr>
                              <w:r w:rsidRPr="00303C8D">
                                <w:rPr>
                                  <w:rFonts w:ascii="Optima" w:hAnsi="Optima"/>
                                  <w:color w:val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56096" y="559558"/>
                            <a:ext cx="14668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5274A0" w14:textId="77777777" w:rsidR="003C7D3D" w:rsidRPr="00303C8D" w:rsidRDefault="003C7D3D" w:rsidP="00FA474D">
                              <w:pPr>
                                <w:tabs>
                                  <w:tab w:val="left" w:leader="dot" w:pos="1985"/>
                                </w:tabs>
                                <w:rPr>
                                  <w:rFonts w:ascii="Optima" w:hAnsi="Optima"/>
                                  <w:color w:val="000000" w:themeColor="text1"/>
                                </w:rPr>
                              </w:pPr>
                              <w:r w:rsidRPr="00303C8D">
                                <w:rPr>
                                  <w:rFonts w:ascii="Optima" w:hAnsi="Optima"/>
                                  <w:color w:val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50627" y="928048"/>
                            <a:ext cx="14668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F56B0C" w14:textId="77777777" w:rsidR="003C7D3D" w:rsidRPr="00303C8D" w:rsidRDefault="003C7D3D" w:rsidP="00FA474D">
                              <w:pPr>
                                <w:tabs>
                                  <w:tab w:val="left" w:leader="dot" w:pos="1985"/>
                                </w:tabs>
                                <w:rPr>
                                  <w:rFonts w:ascii="Optima" w:hAnsi="Optima"/>
                                  <w:color w:val="000000" w:themeColor="text1"/>
                                </w:rPr>
                              </w:pPr>
                              <w:r w:rsidRPr="00303C8D">
                                <w:rPr>
                                  <w:rFonts w:ascii="Optima" w:hAnsi="Optima"/>
                                  <w:color w:val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50627" y="1596788"/>
                            <a:ext cx="14668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A781A8" w14:textId="77777777" w:rsidR="003C7D3D" w:rsidRPr="00303C8D" w:rsidRDefault="003C7D3D" w:rsidP="00FA474D">
                              <w:pPr>
                                <w:tabs>
                                  <w:tab w:val="left" w:leader="dot" w:pos="1985"/>
                                </w:tabs>
                                <w:rPr>
                                  <w:rFonts w:ascii="Optima" w:hAnsi="Optima"/>
                                  <w:color w:val="000000" w:themeColor="text1"/>
                                </w:rPr>
                              </w:pPr>
                              <w:r w:rsidRPr="00303C8D">
                                <w:rPr>
                                  <w:rFonts w:ascii="Optima" w:hAnsi="Optima"/>
                                  <w:color w:val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2129051"/>
                            <a:ext cx="14668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0311F2" w14:textId="77777777" w:rsidR="003C7D3D" w:rsidRPr="00303C8D" w:rsidRDefault="003C7D3D" w:rsidP="00FA474D">
                              <w:pPr>
                                <w:tabs>
                                  <w:tab w:val="left" w:leader="dot" w:pos="1985"/>
                                </w:tabs>
                                <w:rPr>
                                  <w:rFonts w:ascii="Optima" w:hAnsi="Optima"/>
                                  <w:color w:val="000000" w:themeColor="text1"/>
                                </w:rPr>
                              </w:pPr>
                              <w:r w:rsidRPr="00303C8D">
                                <w:rPr>
                                  <w:rFonts w:ascii="Optima" w:hAnsi="Optima"/>
                                  <w:color w:val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71099" y="2681785"/>
                            <a:ext cx="14668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FC9783" w14:textId="77777777" w:rsidR="003C7D3D" w:rsidRPr="00303C8D" w:rsidRDefault="003C7D3D" w:rsidP="00FA474D">
                              <w:pPr>
                                <w:tabs>
                                  <w:tab w:val="left" w:leader="dot" w:pos="1985"/>
                                </w:tabs>
                                <w:rPr>
                                  <w:rFonts w:ascii="Optima" w:hAnsi="Optima"/>
                                  <w:color w:val="000000" w:themeColor="text1"/>
                                </w:rPr>
                              </w:pPr>
                              <w:r w:rsidRPr="00303C8D">
                                <w:rPr>
                                  <w:rFonts w:ascii="Optima" w:hAnsi="Optima"/>
                                  <w:color w:val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50627" y="3384645"/>
                            <a:ext cx="14668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E64616" w14:textId="77777777" w:rsidR="003C7D3D" w:rsidRPr="00303C8D" w:rsidRDefault="003C7D3D" w:rsidP="00FA474D">
                              <w:pPr>
                                <w:tabs>
                                  <w:tab w:val="left" w:leader="dot" w:pos="1985"/>
                                </w:tabs>
                                <w:rPr>
                                  <w:rFonts w:ascii="Optima" w:hAnsi="Optima"/>
                                  <w:color w:val="000000" w:themeColor="text1"/>
                                </w:rPr>
                              </w:pPr>
                              <w:r w:rsidRPr="00303C8D">
                                <w:rPr>
                                  <w:rFonts w:ascii="Optima" w:hAnsi="Optima"/>
                                  <w:color w:val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626591" y="3384645"/>
                            <a:ext cx="14668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22402C" w14:textId="77777777" w:rsidR="003C7D3D" w:rsidRPr="00303C8D" w:rsidRDefault="003C7D3D" w:rsidP="00FA474D">
                              <w:pPr>
                                <w:tabs>
                                  <w:tab w:val="left" w:leader="dot" w:pos="1985"/>
                                </w:tabs>
                                <w:rPr>
                                  <w:rFonts w:ascii="Optima" w:hAnsi="Optima"/>
                                  <w:color w:val="000000" w:themeColor="text1"/>
                                </w:rPr>
                              </w:pPr>
                              <w:r w:rsidRPr="00303C8D">
                                <w:rPr>
                                  <w:rFonts w:ascii="Optima" w:hAnsi="Optima"/>
                                  <w:color w:val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708804" y="4396545"/>
                            <a:ext cx="146713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EA0904" w14:textId="77777777" w:rsidR="003C7D3D" w:rsidRPr="00303C8D" w:rsidRDefault="003C7D3D" w:rsidP="00FA474D">
                              <w:pPr>
                                <w:tabs>
                                  <w:tab w:val="left" w:leader="dot" w:pos="1985"/>
                                </w:tabs>
                                <w:rPr>
                                  <w:rFonts w:ascii="Optima" w:hAnsi="Optima"/>
                                  <w:color w:val="000000" w:themeColor="text1"/>
                                </w:rPr>
                              </w:pPr>
                              <w:r w:rsidRPr="00303C8D">
                                <w:rPr>
                                  <w:rFonts w:ascii="Optima" w:hAnsi="Optima"/>
                                  <w:color w:val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603009" y="3746311"/>
                            <a:ext cx="14668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E7BCB5" w14:textId="77777777" w:rsidR="003C7D3D" w:rsidRPr="00303C8D" w:rsidRDefault="003C7D3D" w:rsidP="00FA474D">
                              <w:pPr>
                                <w:tabs>
                                  <w:tab w:val="left" w:leader="dot" w:pos="1985"/>
                                </w:tabs>
                                <w:rPr>
                                  <w:rFonts w:ascii="Optima" w:hAnsi="Optima"/>
                                  <w:color w:val="000000" w:themeColor="text1"/>
                                </w:rPr>
                              </w:pPr>
                              <w:r w:rsidRPr="00303C8D">
                                <w:rPr>
                                  <w:rFonts w:ascii="Optima" w:hAnsi="Optima"/>
                                  <w:color w:val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842448" y="3746311"/>
                            <a:ext cx="146685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FC4550" w14:textId="77777777" w:rsidR="003C7D3D" w:rsidRPr="00303C8D" w:rsidRDefault="003C7D3D" w:rsidP="00FA474D">
                              <w:pPr>
                                <w:tabs>
                                  <w:tab w:val="left" w:leader="dot" w:pos="1985"/>
                                </w:tabs>
                                <w:rPr>
                                  <w:rFonts w:ascii="Optima" w:hAnsi="Optima"/>
                                  <w:color w:val="000000" w:themeColor="text1"/>
                                </w:rPr>
                              </w:pPr>
                              <w:r w:rsidRPr="00303C8D">
                                <w:rPr>
                                  <w:rFonts w:ascii="Optima" w:hAnsi="Optima"/>
                                  <w:color w:val="000000" w:themeColor="text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35E328" id="Group 5" o:spid="_x0000_s1116" style="width:437.2pt;height:305.55pt;mso-position-horizontal-relative:char;mso-position-vertical-relative:line" coordsize="68065,47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">
                <v:shape id="Picture 6" o:spid="_x0000_s1117" type="#_x0000_t75" style="position:absolute;left:14125;top:2729;width:40534;height:40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">
                  <v:imagedata r:id="rId38" o:title=""/>
                </v:shape>
                <v:rect id="Rectangle 7" o:spid="_x0000_s1118" style="position:absolute;left:46265;top:9280;width:14669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" filled="f" stroked="f" strokeweight="2pt">
                  <v:textbox>
                    <w:txbxContent>
                      <w:p w14:paraId="0DA059FD" w14:textId="77777777" w:rsidR="003C7D3D" w:rsidRPr="00303C8D" w:rsidRDefault="003C7D3D" w:rsidP="00FA474D">
                        <w:pPr>
                          <w:tabs>
                            <w:tab w:val="left" w:leader="dot" w:pos="1985"/>
                          </w:tabs>
                          <w:rPr>
                            <w:rFonts w:ascii="Optima" w:hAnsi="Optima"/>
                            <w:color w:val="000000" w:themeColor="text1"/>
                          </w:rPr>
                        </w:pPr>
                        <w:r w:rsidRPr="00303C8D">
                          <w:rPr>
                            <w:rFonts w:ascii="Optima" w:hAnsi="Optima"/>
                            <w:color w:val="000000" w:themeColor="text1"/>
                          </w:rPr>
                          <w:tab/>
                        </w:r>
                      </w:p>
                    </w:txbxContent>
                  </v:textbox>
                </v:rect>
                <v:rect id="Rectangle 8" o:spid="_x0000_s1119" style="position:absolute;left:46675;top:15967;width:1466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" filled="f" stroked="f" strokeweight="2pt">
                  <v:textbox>
                    <w:txbxContent>
                      <w:p w14:paraId="7E642F3C" w14:textId="77777777" w:rsidR="003C7D3D" w:rsidRPr="00303C8D" w:rsidRDefault="003C7D3D" w:rsidP="00FA474D">
                        <w:pPr>
                          <w:tabs>
                            <w:tab w:val="left" w:leader="dot" w:pos="1985"/>
                          </w:tabs>
                          <w:rPr>
                            <w:rFonts w:ascii="Optima" w:hAnsi="Optima"/>
                            <w:color w:val="000000" w:themeColor="text1"/>
                          </w:rPr>
                        </w:pPr>
                        <w:r w:rsidRPr="00303C8D">
                          <w:rPr>
                            <w:rFonts w:ascii="Optima" w:hAnsi="Optima"/>
                            <w:color w:val="000000" w:themeColor="text1"/>
                          </w:rPr>
                          <w:tab/>
                        </w:r>
                      </w:p>
                    </w:txbxContent>
                  </v:textbox>
                </v:rect>
                <v:rect id="Rectangle 15" o:spid="_x0000_s1120" style="position:absolute;left:53396;top:21290;width:14669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" filled="f" stroked="f" strokeweight="2pt">
                  <v:textbox>
                    <w:txbxContent>
                      <w:p w14:paraId="76BBA58B" w14:textId="77777777" w:rsidR="003C7D3D" w:rsidRPr="00303C8D" w:rsidRDefault="003C7D3D" w:rsidP="00FA474D">
                        <w:pPr>
                          <w:tabs>
                            <w:tab w:val="left" w:leader="dot" w:pos="1985"/>
                          </w:tabs>
                          <w:rPr>
                            <w:rFonts w:ascii="Optima" w:hAnsi="Optima"/>
                            <w:color w:val="000000" w:themeColor="text1"/>
                          </w:rPr>
                        </w:pPr>
                        <w:r w:rsidRPr="00303C8D">
                          <w:rPr>
                            <w:rFonts w:ascii="Optima" w:hAnsi="Optima"/>
                            <w:color w:val="000000" w:themeColor="text1"/>
                          </w:rPr>
                          <w:tab/>
                        </w:r>
                      </w:p>
                    </w:txbxContent>
                  </v:textbox>
                </v:rect>
                <v:rect id="Rectangle 16" o:spid="_x0000_s1121" style="position:absolute;left:46675;top:26817;width:1466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" filled="f" stroked="f" strokeweight="2pt">
                  <v:textbox>
                    <w:txbxContent>
                      <w:p w14:paraId="5596FDCF" w14:textId="77777777" w:rsidR="003C7D3D" w:rsidRPr="00303C8D" w:rsidRDefault="003C7D3D" w:rsidP="00FA474D">
                        <w:pPr>
                          <w:tabs>
                            <w:tab w:val="left" w:leader="dot" w:pos="1985"/>
                          </w:tabs>
                          <w:rPr>
                            <w:rFonts w:ascii="Optima" w:hAnsi="Optima"/>
                            <w:color w:val="000000" w:themeColor="text1"/>
                          </w:rPr>
                        </w:pPr>
                        <w:r w:rsidRPr="00303C8D">
                          <w:rPr>
                            <w:rFonts w:ascii="Optima" w:hAnsi="Optima"/>
                            <w:color w:val="000000" w:themeColor="text1"/>
                          </w:rPr>
                          <w:tab/>
                        </w:r>
                      </w:p>
                    </w:txbxContent>
                  </v:textbox>
                </v:rect>
                <v:rect id="Rectangle 20" o:spid="_x0000_s1122" style="position:absolute;left:34628;top:5595;width:14669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gX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NaHL+EHyOwPAAD//wMAUEsBAi0AFAAGAAgAAAAhANvh9svuAAAAhQEAABMAAAAAAAAAAAAAAAAA&#10;AAAAAFtDb250ZW50X1R5cGVzXS54bWxQSwECLQAUAAYACAAAACEAWvQsW78AAAAVAQAACwAAAAAA&#10;AAAAAAAAAAAfAQAAX3JlbHMvLnJlbHNQSwECLQAUAAYACAAAACEA+rT4F8AAAADbAAAADwAAAAAA&#10;AAAAAAAAAAAHAgAAZHJzL2Rvd25yZXYueG1sUEsFBgAAAAADAAMAtwAAAPQCAAAAAA==&#10;" filled="f" stroked="f" strokeweight="2pt">
                  <v:textbox>
                    <w:txbxContent>
                      <w:p w14:paraId="6F8FF538" w14:textId="77777777" w:rsidR="003C7D3D" w:rsidRPr="00303C8D" w:rsidRDefault="003C7D3D" w:rsidP="00FA474D">
                        <w:pPr>
                          <w:tabs>
                            <w:tab w:val="left" w:leader="dot" w:pos="1985"/>
                          </w:tabs>
                          <w:rPr>
                            <w:rFonts w:ascii="Optima" w:hAnsi="Optima"/>
                            <w:color w:val="000000" w:themeColor="text1"/>
                          </w:rPr>
                        </w:pPr>
                        <w:r w:rsidRPr="00303C8D">
                          <w:rPr>
                            <w:rFonts w:ascii="Optima" w:hAnsi="Optima"/>
                            <w:color w:val="000000" w:themeColor="text1"/>
                          </w:rPr>
                          <w:tab/>
                        </w:r>
                      </w:p>
                    </w:txbxContent>
                  </v:textbox>
                </v:rect>
                <v:rect id="Rectangle 23" o:spid="_x0000_s1123" style="position:absolute;left:27090;width:14669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" filled="f" stroked="f" strokeweight="2pt">
                  <v:textbox>
                    <w:txbxContent>
                      <w:p w14:paraId="49C15C5E" w14:textId="77777777" w:rsidR="003C7D3D" w:rsidRPr="00303C8D" w:rsidRDefault="003C7D3D" w:rsidP="00FA474D">
                        <w:pPr>
                          <w:tabs>
                            <w:tab w:val="left" w:leader="dot" w:pos="1985"/>
                          </w:tabs>
                          <w:rPr>
                            <w:rFonts w:ascii="Optima" w:hAnsi="Optima"/>
                            <w:color w:val="000000" w:themeColor="text1"/>
                          </w:rPr>
                        </w:pPr>
                        <w:r w:rsidRPr="00303C8D">
                          <w:rPr>
                            <w:rFonts w:ascii="Optima" w:hAnsi="Optima"/>
                            <w:color w:val="000000" w:themeColor="text1"/>
                          </w:rPr>
                          <w:tab/>
                        </w:r>
                      </w:p>
                    </w:txbxContent>
                  </v:textbox>
                </v:rect>
                <v:rect id="Rectangle 24" o:spid="_x0000_s1124" style="position:absolute;left:18560;top:5595;width:14669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" filled="f" stroked="f" strokeweight="2pt">
                  <v:textbox>
                    <w:txbxContent>
                      <w:p w14:paraId="415274A0" w14:textId="77777777" w:rsidR="003C7D3D" w:rsidRPr="00303C8D" w:rsidRDefault="003C7D3D" w:rsidP="00FA474D">
                        <w:pPr>
                          <w:tabs>
                            <w:tab w:val="left" w:leader="dot" w:pos="1985"/>
                          </w:tabs>
                          <w:rPr>
                            <w:rFonts w:ascii="Optima" w:hAnsi="Optima"/>
                            <w:color w:val="000000" w:themeColor="text1"/>
                          </w:rPr>
                        </w:pPr>
                        <w:r w:rsidRPr="00303C8D">
                          <w:rPr>
                            <w:rFonts w:ascii="Optima" w:hAnsi="Optima"/>
                            <w:color w:val="000000" w:themeColor="text1"/>
                          </w:rPr>
                          <w:tab/>
                        </w:r>
                      </w:p>
                    </w:txbxContent>
                  </v:textbox>
                </v:rect>
                <v:rect id="Rectangle 32" o:spid="_x0000_s1125" style="position:absolute;left:7506;top:9280;width:1466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" filled="f" stroked="f" strokeweight="2pt">
                  <v:textbox>
                    <w:txbxContent>
                      <w:p w14:paraId="21F56B0C" w14:textId="77777777" w:rsidR="003C7D3D" w:rsidRPr="00303C8D" w:rsidRDefault="003C7D3D" w:rsidP="00FA474D">
                        <w:pPr>
                          <w:tabs>
                            <w:tab w:val="left" w:leader="dot" w:pos="1985"/>
                          </w:tabs>
                          <w:rPr>
                            <w:rFonts w:ascii="Optima" w:hAnsi="Optima"/>
                            <w:color w:val="000000" w:themeColor="text1"/>
                          </w:rPr>
                        </w:pPr>
                        <w:r w:rsidRPr="00303C8D">
                          <w:rPr>
                            <w:rFonts w:ascii="Optima" w:hAnsi="Optima"/>
                            <w:color w:val="000000" w:themeColor="text1"/>
                          </w:rPr>
                          <w:tab/>
                        </w:r>
                      </w:p>
                    </w:txbxContent>
                  </v:textbox>
                </v:rect>
                <v:rect id="Rectangle 42" o:spid="_x0000_s1126" style="position:absolute;left:7506;top:15967;width:1466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" filled="f" stroked="f" strokeweight="2pt">
                  <v:textbox>
                    <w:txbxContent>
                      <w:p w14:paraId="45A781A8" w14:textId="77777777" w:rsidR="003C7D3D" w:rsidRPr="00303C8D" w:rsidRDefault="003C7D3D" w:rsidP="00FA474D">
                        <w:pPr>
                          <w:tabs>
                            <w:tab w:val="left" w:leader="dot" w:pos="1985"/>
                          </w:tabs>
                          <w:rPr>
                            <w:rFonts w:ascii="Optima" w:hAnsi="Optima"/>
                            <w:color w:val="000000" w:themeColor="text1"/>
                          </w:rPr>
                        </w:pPr>
                        <w:r w:rsidRPr="00303C8D">
                          <w:rPr>
                            <w:rFonts w:ascii="Optima" w:hAnsi="Optima"/>
                            <w:color w:val="000000" w:themeColor="text1"/>
                          </w:rPr>
                          <w:tab/>
                        </w:r>
                      </w:p>
                    </w:txbxContent>
                  </v:textbox>
                </v:rect>
                <v:rect id="Rectangle 45" o:spid="_x0000_s1127" style="position:absolute;top:21290;width:1466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4v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9RPcvoQfIHd/AAAA//8DAFBLAQItABQABgAIAAAAIQDb4fbL7gAAAIUBAAATAAAAAAAAAAAA&#10;AAAAAAAAAABbQ29udGVudF9UeXBlc10ueG1sUEsBAi0AFAAGAAgAAAAhAFr0LFu/AAAAFQEAAAsA&#10;AAAAAAAAAAAAAAAAHwEAAF9yZWxzLy5yZWxzUEsBAi0AFAAGAAgAAAAhADccvi/EAAAA2wAAAA8A&#10;AAAAAAAAAAAAAAAABwIAAGRycy9kb3ducmV2LnhtbFBLBQYAAAAAAwADALcAAAD4AgAAAAA=&#10;" filled="f" stroked="f" strokeweight="2pt">
                  <v:textbox>
                    <w:txbxContent>
                      <w:p w14:paraId="340311F2" w14:textId="77777777" w:rsidR="003C7D3D" w:rsidRPr="00303C8D" w:rsidRDefault="003C7D3D" w:rsidP="00FA474D">
                        <w:pPr>
                          <w:tabs>
                            <w:tab w:val="left" w:leader="dot" w:pos="1985"/>
                          </w:tabs>
                          <w:rPr>
                            <w:rFonts w:ascii="Optima" w:hAnsi="Optima"/>
                            <w:color w:val="000000" w:themeColor="text1"/>
                          </w:rPr>
                        </w:pPr>
                        <w:r w:rsidRPr="00303C8D">
                          <w:rPr>
                            <w:rFonts w:ascii="Optima" w:hAnsi="Optima"/>
                            <w:color w:val="000000" w:themeColor="text1"/>
                          </w:rPr>
                          <w:tab/>
                        </w:r>
                      </w:p>
                    </w:txbxContent>
                  </v:textbox>
                </v:rect>
                <v:rect id="Rectangle 55" o:spid="_x0000_s1128" style="position:absolute;left:7710;top:26817;width:14669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" filled="f" stroked="f" strokeweight="2pt">
                  <v:textbox>
                    <w:txbxContent>
                      <w:p w14:paraId="0FFC9783" w14:textId="77777777" w:rsidR="003C7D3D" w:rsidRPr="00303C8D" w:rsidRDefault="003C7D3D" w:rsidP="00FA474D">
                        <w:pPr>
                          <w:tabs>
                            <w:tab w:val="left" w:leader="dot" w:pos="1985"/>
                          </w:tabs>
                          <w:rPr>
                            <w:rFonts w:ascii="Optima" w:hAnsi="Optima"/>
                            <w:color w:val="000000" w:themeColor="text1"/>
                          </w:rPr>
                        </w:pPr>
                        <w:r w:rsidRPr="00303C8D">
                          <w:rPr>
                            <w:rFonts w:ascii="Optima" w:hAnsi="Optima"/>
                            <w:color w:val="000000" w:themeColor="text1"/>
                          </w:rPr>
                          <w:tab/>
                        </w:r>
                      </w:p>
                    </w:txbxContent>
                  </v:textbox>
                </v:rect>
                <v:rect id="Rectangle 60" o:spid="_x0000_s1129" style="position:absolute;left:7506;top:33846;width:1466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" filled="f" stroked="f" strokeweight="2pt">
                  <v:textbox>
                    <w:txbxContent>
                      <w:p w14:paraId="74E64616" w14:textId="77777777" w:rsidR="003C7D3D" w:rsidRPr="00303C8D" w:rsidRDefault="003C7D3D" w:rsidP="00FA474D">
                        <w:pPr>
                          <w:tabs>
                            <w:tab w:val="left" w:leader="dot" w:pos="1985"/>
                          </w:tabs>
                          <w:rPr>
                            <w:rFonts w:ascii="Optima" w:hAnsi="Optima"/>
                            <w:color w:val="000000" w:themeColor="text1"/>
                          </w:rPr>
                        </w:pPr>
                        <w:r w:rsidRPr="00303C8D">
                          <w:rPr>
                            <w:rFonts w:ascii="Optima" w:hAnsi="Optima"/>
                            <w:color w:val="000000" w:themeColor="text1"/>
                          </w:rPr>
                          <w:tab/>
                        </w:r>
                      </w:p>
                    </w:txbxContent>
                  </v:textbox>
                </v:rect>
                <v:rect id="Rectangle 61" o:spid="_x0000_s1130" style="position:absolute;left:46265;top:33846;width:14669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" filled="f" stroked="f" strokeweight="2pt">
                  <v:textbox>
                    <w:txbxContent>
                      <w:p w14:paraId="5D22402C" w14:textId="77777777" w:rsidR="003C7D3D" w:rsidRPr="00303C8D" w:rsidRDefault="003C7D3D" w:rsidP="00FA474D">
                        <w:pPr>
                          <w:tabs>
                            <w:tab w:val="left" w:leader="dot" w:pos="1985"/>
                          </w:tabs>
                          <w:rPr>
                            <w:rFonts w:ascii="Optima" w:hAnsi="Optima"/>
                            <w:color w:val="000000" w:themeColor="text1"/>
                          </w:rPr>
                        </w:pPr>
                        <w:r w:rsidRPr="00303C8D">
                          <w:rPr>
                            <w:rFonts w:ascii="Optima" w:hAnsi="Optima"/>
                            <w:color w:val="000000" w:themeColor="text1"/>
                          </w:rPr>
                          <w:tab/>
                        </w:r>
                      </w:p>
                    </w:txbxContent>
                  </v:textbox>
                </v:rect>
                <v:rect id="Rectangle 64" o:spid="_x0000_s1131" style="position:absolute;left:27088;top:43965;width:14671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" filled="f" stroked="f" strokeweight="2pt">
                  <v:textbox>
                    <w:txbxContent>
                      <w:p w14:paraId="7EEA0904" w14:textId="77777777" w:rsidR="003C7D3D" w:rsidRPr="00303C8D" w:rsidRDefault="003C7D3D" w:rsidP="00FA474D">
                        <w:pPr>
                          <w:tabs>
                            <w:tab w:val="left" w:leader="dot" w:pos="1985"/>
                          </w:tabs>
                          <w:rPr>
                            <w:rFonts w:ascii="Optima" w:hAnsi="Optima"/>
                            <w:color w:val="000000" w:themeColor="text1"/>
                          </w:rPr>
                        </w:pPr>
                        <w:r w:rsidRPr="00303C8D">
                          <w:rPr>
                            <w:rFonts w:ascii="Optima" w:hAnsi="Optima"/>
                            <w:color w:val="000000" w:themeColor="text1"/>
                          </w:rPr>
                          <w:tab/>
                        </w:r>
                      </w:p>
                    </w:txbxContent>
                  </v:textbox>
                </v:rect>
                <v:rect id="Rectangle 65" o:spid="_x0000_s1132" style="position:absolute;left:36030;top:37463;width:1466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" filled="f" stroked="f" strokeweight="2pt">
                  <v:textbox>
                    <w:txbxContent>
                      <w:p w14:paraId="19E7BCB5" w14:textId="77777777" w:rsidR="003C7D3D" w:rsidRPr="00303C8D" w:rsidRDefault="003C7D3D" w:rsidP="00FA474D">
                        <w:pPr>
                          <w:tabs>
                            <w:tab w:val="left" w:leader="dot" w:pos="1985"/>
                          </w:tabs>
                          <w:rPr>
                            <w:rFonts w:ascii="Optima" w:hAnsi="Optima"/>
                            <w:color w:val="000000" w:themeColor="text1"/>
                          </w:rPr>
                        </w:pPr>
                        <w:r w:rsidRPr="00303C8D">
                          <w:rPr>
                            <w:rFonts w:ascii="Optima" w:hAnsi="Optima"/>
                            <w:color w:val="000000" w:themeColor="text1"/>
                          </w:rPr>
                          <w:tab/>
                        </w:r>
                      </w:p>
                    </w:txbxContent>
                  </v:textbox>
                </v:rect>
                <v:rect id="Rectangle 66" o:spid="_x0000_s1133" style="position:absolute;left:18424;top:37463;width:14668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" filled="f" stroked="f" strokeweight="2pt">
                  <v:textbox>
                    <w:txbxContent>
                      <w:p w14:paraId="15FC4550" w14:textId="77777777" w:rsidR="003C7D3D" w:rsidRPr="00303C8D" w:rsidRDefault="003C7D3D" w:rsidP="00FA474D">
                        <w:pPr>
                          <w:tabs>
                            <w:tab w:val="left" w:leader="dot" w:pos="1985"/>
                          </w:tabs>
                          <w:rPr>
                            <w:rFonts w:ascii="Optima" w:hAnsi="Optima"/>
                            <w:color w:val="000000" w:themeColor="text1"/>
                          </w:rPr>
                        </w:pPr>
                        <w:r w:rsidRPr="00303C8D">
                          <w:rPr>
                            <w:rFonts w:ascii="Optima" w:hAnsi="Optima"/>
                            <w:color w:val="000000" w:themeColor="text1"/>
                          </w:rPr>
                          <w:tab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B443FB1" w14:textId="77777777" w:rsidR="00A74FBA" w:rsidRPr="008A67D7" w:rsidRDefault="00A74FBA" w:rsidP="00654357">
      <w:pPr>
        <w:spacing w:before="120" w:after="120" w:line="240" w:lineRule="auto"/>
        <w:rPr>
          <w:rFonts w:asciiTheme="minorHAnsi" w:eastAsia="Dotum" w:hAnsiTheme="minorHAnsi"/>
          <w:szCs w:val="2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309"/>
        <w:gridCol w:w="2437"/>
        <w:gridCol w:w="1081"/>
        <w:gridCol w:w="1355"/>
        <w:gridCol w:w="2437"/>
      </w:tblGrid>
      <w:tr w:rsidR="00654357" w:rsidRPr="008A67D7" w14:paraId="73C50481" w14:textId="77777777" w:rsidTr="003A484A">
        <w:tc>
          <w:tcPr>
            <w:tcW w:w="5954" w:type="dxa"/>
            <w:gridSpan w:val="4"/>
          </w:tcPr>
          <w:p w14:paraId="144C3C66" w14:textId="77777777" w:rsidR="00654357" w:rsidRPr="008A67D7" w:rsidRDefault="00654357" w:rsidP="00654357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39EBF304" wp14:editId="2BD6AC82">
                  <wp:extent cx="3554233" cy="2878946"/>
                  <wp:effectExtent l="38100" t="38100" r="46355" b="3619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927" cy="288274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gridSpan w:val="2"/>
          </w:tcPr>
          <w:p w14:paraId="4BB5D964" w14:textId="77777777" w:rsidR="00654357" w:rsidRPr="008A67D7" w:rsidRDefault="00654357" w:rsidP="00654357">
            <w:pPr>
              <w:spacing w:before="120" w:after="120"/>
              <w:rPr>
                <w:b/>
              </w:rPr>
            </w:pPr>
            <w:r w:rsidRPr="008A67D7">
              <w:rPr>
                <w:b/>
              </w:rPr>
              <w:t>What is the compass direction from:</w:t>
            </w:r>
          </w:p>
          <w:p w14:paraId="1A619DFB" w14:textId="77777777" w:rsidR="00654357" w:rsidRPr="008A67D7" w:rsidRDefault="00654357" w:rsidP="00614417">
            <w:pPr>
              <w:pStyle w:val="ListParagraph"/>
              <w:numPr>
                <w:ilvl w:val="0"/>
                <w:numId w:val="17"/>
              </w:numPr>
              <w:tabs>
                <w:tab w:val="left" w:leader="dot" w:pos="9639"/>
              </w:tabs>
              <w:spacing w:before="120" w:after="120" w:line="240" w:lineRule="auto"/>
              <w:contextualSpacing w:val="0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>The theatre on Southg</w:t>
            </w:r>
            <w:r w:rsidR="00961552">
              <w:rPr>
                <w:rFonts w:eastAsia="Dotum"/>
                <w:szCs w:val="22"/>
              </w:rPr>
              <w:t>ate to Magdalen Road car p</w:t>
            </w:r>
            <w:r w:rsidRPr="008A67D7">
              <w:rPr>
                <w:rFonts w:eastAsia="Dotum"/>
                <w:szCs w:val="22"/>
              </w:rPr>
              <w:t>ark?</w:t>
            </w:r>
          </w:p>
          <w:p w14:paraId="2DF6790E" w14:textId="77777777" w:rsidR="00654357" w:rsidRPr="008A67D7" w:rsidRDefault="00961552" w:rsidP="00614417">
            <w:pPr>
              <w:pStyle w:val="ListParagraph"/>
              <w:numPr>
                <w:ilvl w:val="0"/>
                <w:numId w:val="17"/>
              </w:numPr>
              <w:tabs>
                <w:tab w:val="left" w:leader="dot" w:pos="9639"/>
              </w:tabs>
              <w:spacing w:before="120" w:after="120" w:line="240" w:lineRule="auto"/>
              <w:contextualSpacing w:val="0"/>
              <w:rPr>
                <w:rFonts w:eastAsia="Dotum"/>
                <w:szCs w:val="22"/>
              </w:rPr>
            </w:pPr>
            <w:r>
              <w:rPr>
                <w:rFonts w:eastAsia="Dotum"/>
                <w:szCs w:val="22"/>
              </w:rPr>
              <w:t>The Maynard School to Triangle car p</w:t>
            </w:r>
            <w:r w:rsidR="00654357" w:rsidRPr="008A67D7">
              <w:rPr>
                <w:rFonts w:eastAsia="Dotum"/>
                <w:szCs w:val="22"/>
              </w:rPr>
              <w:t>ark?</w:t>
            </w:r>
          </w:p>
          <w:p w14:paraId="638EE3E1" w14:textId="77777777" w:rsidR="00654357" w:rsidRPr="008A67D7" w:rsidRDefault="00961552" w:rsidP="00614417">
            <w:pPr>
              <w:pStyle w:val="ListParagraph"/>
              <w:numPr>
                <w:ilvl w:val="0"/>
                <w:numId w:val="17"/>
              </w:numPr>
              <w:tabs>
                <w:tab w:val="left" w:leader="dot" w:pos="9639"/>
              </w:tabs>
              <w:spacing w:before="120" w:after="120" w:line="240" w:lineRule="auto"/>
              <w:contextualSpacing w:val="0"/>
              <w:rPr>
                <w:rFonts w:eastAsia="Dotum"/>
                <w:szCs w:val="22"/>
              </w:rPr>
            </w:pPr>
            <w:r>
              <w:rPr>
                <w:rFonts w:eastAsia="Dotum"/>
                <w:szCs w:val="22"/>
              </w:rPr>
              <w:t>The library to the c</w:t>
            </w:r>
            <w:r w:rsidR="00654357" w:rsidRPr="008A67D7">
              <w:rPr>
                <w:rFonts w:eastAsia="Dotum"/>
                <w:szCs w:val="22"/>
              </w:rPr>
              <w:t>ourt?</w:t>
            </w:r>
          </w:p>
          <w:p w14:paraId="7BC907C0" w14:textId="77777777" w:rsidR="00654357" w:rsidRPr="008A67D7" w:rsidRDefault="00961552" w:rsidP="00614417">
            <w:pPr>
              <w:pStyle w:val="ListParagraph"/>
              <w:numPr>
                <w:ilvl w:val="0"/>
                <w:numId w:val="17"/>
              </w:numPr>
              <w:tabs>
                <w:tab w:val="left" w:leader="dot" w:pos="9639"/>
              </w:tabs>
              <w:spacing w:before="120" w:after="120" w:line="240" w:lineRule="auto"/>
              <w:contextualSpacing w:val="0"/>
              <w:rPr>
                <w:rFonts w:eastAsia="Dotum"/>
                <w:szCs w:val="22"/>
              </w:rPr>
            </w:pPr>
            <w:r>
              <w:rPr>
                <w:rFonts w:eastAsia="Dotum"/>
                <w:szCs w:val="22"/>
              </w:rPr>
              <w:t xml:space="preserve">The church on </w:t>
            </w:r>
            <w:proofErr w:type="spellStart"/>
            <w:r>
              <w:rPr>
                <w:rFonts w:eastAsia="Dotum"/>
                <w:szCs w:val="22"/>
              </w:rPr>
              <w:t>Heavitree</w:t>
            </w:r>
            <w:proofErr w:type="spellEnd"/>
            <w:r>
              <w:rPr>
                <w:rFonts w:eastAsia="Dotum"/>
                <w:szCs w:val="22"/>
              </w:rPr>
              <w:t xml:space="preserve"> Road to the c</w:t>
            </w:r>
            <w:r w:rsidR="00654357" w:rsidRPr="008A67D7">
              <w:rPr>
                <w:rFonts w:eastAsia="Dotum"/>
                <w:szCs w:val="22"/>
              </w:rPr>
              <w:t>ourt?</w:t>
            </w:r>
          </w:p>
          <w:p w14:paraId="6A3B48DC" w14:textId="77777777" w:rsidR="00654357" w:rsidRPr="008A67D7" w:rsidRDefault="00961552" w:rsidP="00614417">
            <w:pPr>
              <w:pStyle w:val="ListParagraph"/>
              <w:numPr>
                <w:ilvl w:val="0"/>
                <w:numId w:val="17"/>
              </w:numPr>
              <w:tabs>
                <w:tab w:val="left" w:leader="dot" w:pos="9639"/>
              </w:tabs>
              <w:spacing w:before="120" w:after="120" w:line="240" w:lineRule="auto"/>
              <w:contextualSpacing w:val="0"/>
              <w:rPr>
                <w:rFonts w:eastAsia="Dotum"/>
                <w:szCs w:val="22"/>
              </w:rPr>
            </w:pPr>
            <w:r>
              <w:rPr>
                <w:rFonts w:eastAsia="Dotum"/>
                <w:szCs w:val="22"/>
              </w:rPr>
              <w:t xml:space="preserve">The church on </w:t>
            </w:r>
            <w:proofErr w:type="spellStart"/>
            <w:r>
              <w:rPr>
                <w:rFonts w:eastAsia="Dotum"/>
                <w:szCs w:val="22"/>
              </w:rPr>
              <w:t>Dixs</w:t>
            </w:r>
            <w:proofErr w:type="spellEnd"/>
            <w:r>
              <w:rPr>
                <w:rFonts w:eastAsia="Dotum"/>
                <w:szCs w:val="22"/>
              </w:rPr>
              <w:t xml:space="preserve"> Field to the t</w:t>
            </w:r>
            <w:r w:rsidR="00654357" w:rsidRPr="008A67D7">
              <w:rPr>
                <w:rFonts w:eastAsia="Dotum"/>
                <w:szCs w:val="22"/>
              </w:rPr>
              <w:t>heatre on Southgate?</w:t>
            </w:r>
          </w:p>
          <w:p w14:paraId="7F67005A" w14:textId="77777777" w:rsidR="00654357" w:rsidRPr="008A67D7" w:rsidRDefault="00961552" w:rsidP="00614417">
            <w:pPr>
              <w:pStyle w:val="ListParagraph"/>
              <w:numPr>
                <w:ilvl w:val="0"/>
                <w:numId w:val="17"/>
              </w:numPr>
              <w:tabs>
                <w:tab w:val="left" w:leader="dot" w:pos="9639"/>
              </w:tabs>
              <w:spacing w:before="120" w:after="120" w:line="240" w:lineRule="auto"/>
              <w:contextualSpacing w:val="0"/>
              <w:rPr>
                <w:rFonts w:eastAsia="Dotum"/>
                <w:szCs w:val="22"/>
              </w:rPr>
            </w:pPr>
            <w:r>
              <w:rPr>
                <w:rFonts w:eastAsia="Dotum"/>
                <w:szCs w:val="22"/>
              </w:rPr>
              <w:t>Magdalen Road car park to Triangle car p</w:t>
            </w:r>
            <w:r w:rsidR="00654357" w:rsidRPr="008A67D7">
              <w:rPr>
                <w:rFonts w:eastAsia="Dotum"/>
                <w:szCs w:val="22"/>
              </w:rPr>
              <w:t>ark?</w:t>
            </w:r>
          </w:p>
          <w:p w14:paraId="2D857422" w14:textId="77777777" w:rsidR="00654357" w:rsidRPr="008A67D7" w:rsidRDefault="00654357" w:rsidP="00614417">
            <w:pPr>
              <w:pStyle w:val="ListParagraph"/>
              <w:numPr>
                <w:ilvl w:val="0"/>
                <w:numId w:val="17"/>
              </w:numPr>
              <w:tabs>
                <w:tab w:val="left" w:leader="dot" w:pos="9639"/>
              </w:tabs>
              <w:spacing w:before="120" w:after="120" w:line="240" w:lineRule="auto"/>
              <w:contextualSpacing w:val="0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>The</w:t>
            </w:r>
            <w:r w:rsidRPr="008A67D7">
              <w:t xml:space="preserve"> car park on Eastgate</w:t>
            </w:r>
            <w:r w:rsidR="00961552">
              <w:t xml:space="preserve"> to the war memorial?</w:t>
            </w:r>
          </w:p>
        </w:tc>
      </w:tr>
      <w:tr w:rsidR="00654357" w:rsidRPr="008A67D7" w14:paraId="1E6BC273" w14:textId="77777777" w:rsidTr="003A484A">
        <w:tc>
          <w:tcPr>
            <w:tcW w:w="2127" w:type="dxa"/>
            <w:tcBorders>
              <w:bottom w:val="single" w:sz="18" w:space="0" w:color="11AB5A" w:themeColor="accent3"/>
            </w:tcBorders>
            <w:shd w:val="clear" w:color="auto" w:fill="C4F9DD" w:themeFill="accent3" w:themeFillTint="33"/>
            <w:vAlign w:val="center"/>
          </w:tcPr>
          <w:p w14:paraId="684AC5FE" w14:textId="12061989" w:rsidR="00654357" w:rsidRPr="008A67D7" w:rsidRDefault="003A484A" w:rsidP="003A484A">
            <w:pPr>
              <w:spacing w:before="120" w:after="120"/>
            </w:pPr>
            <w:r w:rsidRPr="003A484A">
              <w:rPr>
                <w:b/>
                <w:sz w:val="36"/>
              </w:rPr>
              <w:t>Key</w:t>
            </w:r>
          </w:p>
        </w:tc>
        <w:tc>
          <w:tcPr>
            <w:tcW w:w="7619" w:type="dxa"/>
            <w:gridSpan w:val="5"/>
            <w:tcBorders>
              <w:bottom w:val="single" w:sz="18" w:space="0" w:color="11AB5A" w:themeColor="accent3"/>
            </w:tcBorders>
            <w:shd w:val="clear" w:color="auto" w:fill="C4F9DD" w:themeFill="accent3" w:themeFillTint="33"/>
            <w:vAlign w:val="center"/>
          </w:tcPr>
          <w:p w14:paraId="179A884D" w14:textId="0071A60D" w:rsidR="00654357" w:rsidRPr="008A67D7" w:rsidRDefault="00654357" w:rsidP="003A484A">
            <w:pPr>
              <w:tabs>
                <w:tab w:val="left" w:leader="dot" w:pos="2977"/>
              </w:tabs>
              <w:spacing w:before="120" w:after="120"/>
            </w:pPr>
          </w:p>
        </w:tc>
      </w:tr>
      <w:tr w:rsidR="003A484A" w:rsidRPr="008A67D7" w14:paraId="45AF8D51" w14:textId="77777777" w:rsidTr="003A484A">
        <w:tc>
          <w:tcPr>
            <w:tcW w:w="2436" w:type="dxa"/>
            <w:gridSpan w:val="2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</w:tcBorders>
            <w:vAlign w:val="center"/>
          </w:tcPr>
          <w:p w14:paraId="270F6C67" w14:textId="77777777" w:rsidR="003A484A" w:rsidRPr="008A67D7" w:rsidRDefault="003A484A" w:rsidP="003A484A">
            <w:pPr>
              <w:tabs>
                <w:tab w:val="left" w:leader="dot" w:pos="2977"/>
              </w:tabs>
              <w:spacing w:before="120" w:after="120"/>
              <w:rPr>
                <w:rFonts w:eastAsia="Dotum"/>
                <w:noProof/>
                <w:szCs w:val="22"/>
                <w:lang w:eastAsia="en-GB"/>
              </w:rPr>
            </w:pPr>
            <w:r w:rsidRPr="008A67D7"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446F69A7" wp14:editId="01350D28">
                  <wp:extent cx="304800" cy="3429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Dotum"/>
                <w:szCs w:val="22"/>
              </w:rPr>
              <w:t xml:space="preserve"> Theatre </w:t>
            </w:r>
          </w:p>
        </w:tc>
        <w:tc>
          <w:tcPr>
            <w:tcW w:w="2437" w:type="dxa"/>
            <w:tcBorders>
              <w:top w:val="single" w:sz="18" w:space="0" w:color="11AB5A" w:themeColor="accent3"/>
              <w:bottom w:val="single" w:sz="18" w:space="0" w:color="11AB5A" w:themeColor="accent3"/>
            </w:tcBorders>
            <w:vAlign w:val="center"/>
          </w:tcPr>
          <w:p w14:paraId="25CC43E2" w14:textId="77777777" w:rsidR="003A484A" w:rsidRPr="008A67D7" w:rsidRDefault="003A484A" w:rsidP="003A484A">
            <w:pPr>
              <w:tabs>
                <w:tab w:val="left" w:leader="dot" w:pos="2924"/>
              </w:tabs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6B4667B5" wp14:editId="07058318">
                  <wp:extent cx="352425" cy="295275"/>
                  <wp:effectExtent l="0" t="0" r="9525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Dotum"/>
                <w:szCs w:val="22"/>
              </w:rPr>
              <w:t xml:space="preserve"> Library</w:t>
            </w:r>
          </w:p>
        </w:tc>
        <w:tc>
          <w:tcPr>
            <w:tcW w:w="2436" w:type="dxa"/>
            <w:gridSpan w:val="2"/>
            <w:tcBorders>
              <w:top w:val="single" w:sz="18" w:space="0" w:color="11AB5A" w:themeColor="accent3"/>
              <w:bottom w:val="single" w:sz="18" w:space="0" w:color="11AB5A" w:themeColor="accent3"/>
            </w:tcBorders>
            <w:vAlign w:val="center"/>
          </w:tcPr>
          <w:p w14:paraId="2854F1B8" w14:textId="2900B58D" w:rsidR="003A484A" w:rsidRPr="008A67D7" w:rsidRDefault="003A484A" w:rsidP="003A484A">
            <w:pPr>
              <w:tabs>
                <w:tab w:val="left" w:leader="dot" w:pos="2924"/>
              </w:tabs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4E6E55B9" wp14:editId="79DB76F7">
                  <wp:extent cx="295275" cy="323850"/>
                  <wp:effectExtent l="0" t="0" r="952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Dotum"/>
                <w:szCs w:val="22"/>
              </w:rPr>
              <w:t xml:space="preserve"> Memorial</w:t>
            </w:r>
          </w:p>
        </w:tc>
        <w:tc>
          <w:tcPr>
            <w:tcW w:w="2437" w:type="dxa"/>
            <w:tcBorders>
              <w:top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15BE6EDB" w14:textId="1941B7C8" w:rsidR="003A484A" w:rsidRPr="008A67D7" w:rsidRDefault="003A484A" w:rsidP="003A484A">
            <w:pPr>
              <w:tabs>
                <w:tab w:val="left" w:leader="dot" w:pos="2924"/>
              </w:tabs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noProof/>
                <w:szCs w:val="22"/>
                <w:lang w:eastAsia="en-GB"/>
              </w:rPr>
              <w:drawing>
                <wp:inline distT="0" distB="0" distL="0" distR="0" wp14:anchorId="0934384B" wp14:editId="33605769">
                  <wp:extent cx="323850" cy="36195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Dotum"/>
                <w:szCs w:val="22"/>
              </w:rPr>
              <w:t>Court</w:t>
            </w:r>
          </w:p>
        </w:tc>
      </w:tr>
    </w:tbl>
    <w:p w14:paraId="7ACD3A62" w14:textId="77777777" w:rsidR="00820E4C" w:rsidRPr="008A67D7" w:rsidRDefault="00820E4C" w:rsidP="00FA474D">
      <w:pPr>
        <w:spacing w:line="240" w:lineRule="auto"/>
        <w:rPr>
          <w:rFonts w:asciiTheme="minorHAnsi" w:eastAsia="Dotum" w:hAnsiTheme="minorHAnsi"/>
          <w:sz w:val="6"/>
          <w:szCs w:val="22"/>
        </w:rPr>
      </w:pPr>
    </w:p>
    <w:p w14:paraId="43E11C53" w14:textId="77777777" w:rsidR="00E43C3B" w:rsidRPr="008A67D7" w:rsidRDefault="00E43C3B" w:rsidP="00FF6830">
      <w:pPr>
        <w:pStyle w:val="SmallerHeading"/>
        <w:spacing w:before="0"/>
        <w:rPr>
          <w:rFonts w:asciiTheme="minorHAnsi" w:hAnsiTheme="minorHAnsi"/>
        </w:rPr>
      </w:pPr>
      <w:r w:rsidRPr="008A67D7">
        <w:rPr>
          <w:rFonts w:asciiTheme="minorHAnsi" w:hAnsiTheme="minorHAnsi"/>
        </w:rPr>
        <w:t>Scale and measuring distance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194"/>
      </w:tblGrid>
      <w:tr w:rsidR="00BF6755" w:rsidRPr="008A67D7" w14:paraId="3F5EB4C0" w14:textId="77777777" w:rsidTr="00626F2E">
        <w:tc>
          <w:tcPr>
            <w:tcW w:w="2660" w:type="dxa"/>
          </w:tcPr>
          <w:p w14:paraId="2E0885F4" w14:textId="54FDA470" w:rsidR="00BF6755" w:rsidRPr="008A67D7" w:rsidRDefault="00BF6755" w:rsidP="00BF6755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>Scale 2 cm = 1 km</w:t>
            </w:r>
          </w:p>
        </w:tc>
        <w:tc>
          <w:tcPr>
            <w:tcW w:w="7194" w:type="dxa"/>
            <w:shd w:val="clear" w:color="auto" w:fill="C4F9DD" w:themeFill="accent3" w:themeFillTint="33"/>
          </w:tcPr>
          <w:p w14:paraId="1807A767" w14:textId="77777777" w:rsidR="00BF6755" w:rsidRPr="008A67D7" w:rsidRDefault="00BF6755" w:rsidP="00BF6755">
            <w:pPr>
              <w:spacing w:before="120" w:after="120"/>
              <w:rPr>
                <w:sz w:val="36"/>
              </w:rPr>
            </w:pPr>
            <w:r w:rsidRPr="008A67D7">
              <w:rPr>
                <w:b/>
                <w:sz w:val="36"/>
              </w:rPr>
              <w:t>Remember:</w:t>
            </w:r>
            <w:r w:rsidRPr="008A67D7">
              <w:rPr>
                <w:sz w:val="36"/>
              </w:rPr>
              <w:t xml:space="preserve"> </w:t>
            </w:r>
          </w:p>
          <w:p w14:paraId="78ADD203" w14:textId="77777777" w:rsidR="00BF6755" w:rsidRPr="008A67D7" w:rsidRDefault="00BF6755" w:rsidP="00BF6755">
            <w:pPr>
              <w:spacing w:before="120" w:after="120"/>
            </w:pPr>
            <w:r w:rsidRPr="008A67D7">
              <w:t>You must convert the measurement you take into the units used on the map, for example cm into km.</w:t>
            </w:r>
          </w:p>
        </w:tc>
      </w:tr>
    </w:tbl>
    <w:p w14:paraId="2F4906BD" w14:textId="192F5A34" w:rsidR="00E43C3B" w:rsidRPr="008A67D7" w:rsidRDefault="00E43C3B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>Measure each of these lines and convert the measurement into kilometres</w:t>
      </w:r>
      <w:r w:rsidR="00B813C4">
        <w:rPr>
          <w:rFonts w:asciiTheme="minorHAnsi" w:eastAsia="Dotum" w:hAnsiTheme="minorHAnsi"/>
          <w:szCs w:val="22"/>
        </w:rPr>
        <w:t>:</w:t>
      </w:r>
    </w:p>
    <w:p w14:paraId="1F944419" w14:textId="77777777" w:rsidR="00E43C3B" w:rsidRPr="008A67D7" w:rsidRDefault="00E43C3B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</w:p>
    <w:p w14:paraId="160538D8" w14:textId="77777777" w:rsidR="00E43C3B" w:rsidRPr="008A67D7" w:rsidRDefault="008D315F" w:rsidP="008D315F">
      <w:pPr>
        <w:tabs>
          <w:tab w:val="left" w:pos="9638"/>
        </w:tabs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noProof/>
          <w:szCs w:val="22"/>
          <w:lang w:eastAsia="en-GB"/>
        </w:rPr>
        <mc:AlternateContent>
          <mc:Choice Requires="wpg">
            <w:drawing>
              <wp:inline distT="0" distB="0" distL="0" distR="0" wp14:anchorId="7982E3CA" wp14:editId="206D8C82">
                <wp:extent cx="5321935" cy="723569"/>
                <wp:effectExtent l="0" t="19050" r="12065" b="38735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935" cy="723569"/>
                          <a:chOff x="0" y="0"/>
                          <a:chExt cx="5321935" cy="1682151"/>
                        </a:xfrm>
                      </wpg:grpSpPr>
                      <wps:wsp>
                        <wps:cNvPr id="4098" name="Straight Connector 4098"/>
                        <wps:cNvCnPr/>
                        <wps:spPr>
                          <a:xfrm>
                            <a:off x="0" y="0"/>
                            <a:ext cx="334645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99" name="Straight Connector 4099"/>
                        <wps:cNvCnPr/>
                        <wps:spPr>
                          <a:xfrm>
                            <a:off x="0" y="414068"/>
                            <a:ext cx="417195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10" name="Straight Connector 4110"/>
                        <wps:cNvCnPr/>
                        <wps:spPr>
                          <a:xfrm>
                            <a:off x="0" y="836763"/>
                            <a:ext cx="258445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11" name="Straight Connector 4111"/>
                        <wps:cNvCnPr/>
                        <wps:spPr>
                          <a:xfrm>
                            <a:off x="0" y="1259457"/>
                            <a:ext cx="108585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12" name="Straight Connector 4112"/>
                        <wps:cNvCnPr/>
                        <wps:spPr>
                          <a:xfrm>
                            <a:off x="0" y="1682151"/>
                            <a:ext cx="5321935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2FA47B" id="Group 54" o:spid="_x0000_s1026" style="width:419.05pt;height:56.95pt;mso-position-horizontal-relative:char;mso-position-vertical-relative:line" coordsize="53219,1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">
                <v:line id="Straight Connector 4098" o:spid="_x0000_s1027" style="position:absolute;visibility:visible;mso-wrap-style:square" from="0,0" to="334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" strokecolor="#11ab5a [3206]" strokeweight="4.5pt"/>
                <v:line id="Straight Connector 4099" o:spid="_x0000_s1028" style="position:absolute;visibility:visible;mso-wrap-style:square" from="0,4140" to="41719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" strokecolor="#11ab5a [3206]" strokeweight="4.5pt"/>
                <v:line id="Straight Connector 4110" o:spid="_x0000_s1029" style="position:absolute;visibility:visible;mso-wrap-style:square" from="0,8367" to="25844,8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" strokecolor="#11ab5a [3206]" strokeweight="4.5pt"/>
                <v:line id="Straight Connector 4111" o:spid="_x0000_s1030" style="position:absolute;visibility:visible;mso-wrap-style:square" from="0,12594" to="10858,1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" strokecolor="#11ab5a [3206]" strokeweight="4.5pt"/>
                <v:line id="Straight Connector 4112" o:spid="_x0000_s1031" style="position:absolute;visibility:visible;mso-wrap-style:square" from="0,16821" to="53219,16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" strokecolor="#11ab5a [3206]" strokeweight="4.5pt"/>
                <w10:anchorlock/>
              </v:group>
            </w:pict>
          </mc:Fallback>
        </mc:AlternateContent>
      </w:r>
    </w:p>
    <w:p w14:paraId="61626E10" w14:textId="77777777" w:rsidR="00E43C3B" w:rsidRPr="008A67D7" w:rsidRDefault="00E43C3B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</w:p>
    <w:p w14:paraId="1825537A" w14:textId="300C02C4" w:rsidR="00E43C3B" w:rsidRPr="008A67D7" w:rsidRDefault="00E43C3B" w:rsidP="00961552">
      <w:pPr>
        <w:tabs>
          <w:tab w:val="left" w:leader="dot" w:pos="4395"/>
          <w:tab w:val="left" w:leader="dot" w:pos="9639"/>
        </w:tabs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>1</w:t>
      </w:r>
      <w:r w:rsidR="00F37D8C" w:rsidRPr="008A67D7">
        <w:rPr>
          <w:rFonts w:asciiTheme="minorHAnsi" w:eastAsia="Dotum" w:hAnsiTheme="minorHAnsi"/>
          <w:szCs w:val="22"/>
        </w:rPr>
        <w:t xml:space="preserve"> </w:t>
      </w:r>
      <w:r w:rsidRPr="008A67D7">
        <w:rPr>
          <w:rFonts w:asciiTheme="minorHAnsi" w:eastAsia="Dotum" w:hAnsiTheme="minorHAnsi"/>
          <w:szCs w:val="22"/>
        </w:rPr>
        <w:t>cm on a 1:25000 map =</w:t>
      </w:r>
      <w:r w:rsidR="008D315F" w:rsidRPr="008A67D7">
        <w:rPr>
          <w:rFonts w:asciiTheme="minorHAnsi" w:eastAsia="Dotum" w:hAnsiTheme="minorHAnsi"/>
          <w:szCs w:val="22"/>
        </w:rPr>
        <w:t xml:space="preserve"> </w:t>
      </w:r>
      <w:r w:rsidR="008D315F" w:rsidRPr="008A67D7">
        <w:rPr>
          <w:rFonts w:asciiTheme="minorHAnsi" w:eastAsia="Dotum" w:hAnsiTheme="minorHAnsi"/>
          <w:szCs w:val="22"/>
        </w:rPr>
        <w:tab/>
      </w:r>
      <w:r w:rsidR="00961552">
        <w:rPr>
          <w:rFonts w:asciiTheme="minorHAnsi" w:eastAsia="Dotum" w:hAnsiTheme="minorHAnsi"/>
          <w:szCs w:val="22"/>
        </w:rPr>
        <w:t xml:space="preserve">    </w:t>
      </w:r>
      <w:r w:rsidR="008D315F" w:rsidRPr="008A67D7">
        <w:rPr>
          <w:rFonts w:asciiTheme="minorHAnsi" w:eastAsia="Dotum" w:hAnsiTheme="minorHAnsi"/>
          <w:szCs w:val="22"/>
        </w:rPr>
        <w:t xml:space="preserve"> 1 cm on a 1:50000 map = </w:t>
      </w:r>
      <w:r w:rsidR="008D315F" w:rsidRPr="008A67D7">
        <w:rPr>
          <w:rFonts w:asciiTheme="minorHAnsi" w:eastAsia="Dotum" w:hAnsiTheme="minorHAnsi"/>
          <w:szCs w:val="22"/>
        </w:rPr>
        <w:tab/>
      </w:r>
    </w:p>
    <w:p w14:paraId="6B0025DE" w14:textId="77777777" w:rsidR="00E43C3B" w:rsidRDefault="00E43C3B" w:rsidP="008D315F">
      <w:pPr>
        <w:tabs>
          <w:tab w:val="left" w:leader="dot" w:pos="9638"/>
        </w:tabs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>On an OS map one grid square =</w:t>
      </w:r>
      <w:r w:rsidR="008D315F" w:rsidRPr="008A67D7">
        <w:rPr>
          <w:rFonts w:asciiTheme="minorHAnsi" w:eastAsia="Dotum" w:hAnsiTheme="minorHAnsi"/>
          <w:szCs w:val="22"/>
        </w:rPr>
        <w:t xml:space="preserve"> </w:t>
      </w:r>
      <w:r w:rsidR="008D315F" w:rsidRPr="008A67D7">
        <w:rPr>
          <w:rFonts w:asciiTheme="minorHAnsi" w:eastAsia="Dotum" w:hAnsiTheme="minorHAnsi"/>
          <w:szCs w:val="22"/>
        </w:rPr>
        <w:tab/>
      </w:r>
    </w:p>
    <w:p w14:paraId="13A869CA" w14:textId="78253DE6" w:rsidR="0096498E" w:rsidRPr="008A67D7" w:rsidRDefault="0096498E" w:rsidP="008D315F">
      <w:pPr>
        <w:tabs>
          <w:tab w:val="left" w:leader="dot" w:pos="9638"/>
        </w:tabs>
        <w:spacing w:before="120" w:after="120" w:line="240" w:lineRule="auto"/>
        <w:rPr>
          <w:rFonts w:asciiTheme="minorHAnsi" w:eastAsia="Dotum" w:hAnsiTheme="minorHAnsi"/>
          <w:szCs w:val="22"/>
        </w:rPr>
      </w:pPr>
      <w:r>
        <w:rPr>
          <w:rFonts w:asciiTheme="minorHAnsi" w:eastAsia="Dotum" w:hAnsiTheme="minorHAnsi"/>
          <w:noProof/>
          <w:szCs w:val="22"/>
          <w:lang w:eastAsia="en-GB"/>
        </w:rPr>
        <w:drawing>
          <wp:inline distT="0" distB="0" distL="0" distR="0" wp14:anchorId="47C4991D" wp14:editId="2B47CF1B">
            <wp:extent cx="6050942" cy="4124160"/>
            <wp:effectExtent l="38100" t="38100" r="45085" b="292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anical Gardens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595" cy="4122561"/>
                    </a:xfrm>
                    <a:prstGeom prst="rect">
                      <a:avLst/>
                    </a:prstGeom>
                    <a:ln w="28575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642E06F9" w14:textId="77777777" w:rsidR="0096498E" w:rsidRPr="008A67D7" w:rsidRDefault="0096498E" w:rsidP="0096498E">
      <w:pPr>
        <w:spacing w:before="120" w:after="120" w:line="240" w:lineRule="auto"/>
        <w:rPr>
          <w:rFonts w:eastAsia="Dotum"/>
          <w:szCs w:val="22"/>
        </w:rPr>
      </w:pPr>
      <w:r w:rsidRPr="008A67D7">
        <w:rPr>
          <w:rFonts w:eastAsia="Dotum"/>
          <w:szCs w:val="22"/>
        </w:rPr>
        <w:t>Using the scale on the map measure the distance of:</w:t>
      </w:r>
    </w:p>
    <w:p w14:paraId="54CE5872" w14:textId="757637D1" w:rsidR="0096498E" w:rsidRPr="008A67D7" w:rsidRDefault="0096498E" w:rsidP="0096498E">
      <w:pPr>
        <w:pStyle w:val="ListParagraph"/>
        <w:numPr>
          <w:ilvl w:val="0"/>
          <w:numId w:val="49"/>
        </w:numPr>
        <w:tabs>
          <w:tab w:val="left" w:leader="dot" w:pos="9639"/>
        </w:tabs>
        <w:spacing w:before="120" w:after="120" w:line="240" w:lineRule="auto"/>
        <w:contextualSpacing w:val="0"/>
        <w:rPr>
          <w:rFonts w:eastAsia="Dotum"/>
          <w:szCs w:val="22"/>
        </w:rPr>
      </w:pPr>
      <w:r>
        <w:rPr>
          <w:rFonts w:eastAsia="Dotum"/>
          <w:szCs w:val="22"/>
        </w:rPr>
        <w:t>Brooklands Avenue</w:t>
      </w:r>
    </w:p>
    <w:p w14:paraId="0B23ED07" w14:textId="77777777" w:rsidR="0096498E" w:rsidRPr="008A67D7" w:rsidRDefault="0096498E" w:rsidP="0096498E">
      <w:pPr>
        <w:pStyle w:val="ListParagraph"/>
        <w:numPr>
          <w:ilvl w:val="0"/>
          <w:numId w:val="49"/>
        </w:numPr>
        <w:tabs>
          <w:tab w:val="left" w:leader="dot" w:pos="9639"/>
        </w:tabs>
        <w:spacing w:before="120" w:after="120" w:line="240" w:lineRule="auto"/>
        <w:contextualSpacing w:val="0"/>
        <w:rPr>
          <w:rFonts w:eastAsia="Dotum"/>
          <w:szCs w:val="22"/>
        </w:rPr>
      </w:pPr>
      <w:r>
        <w:rPr>
          <w:rFonts w:eastAsia="Dotum"/>
          <w:szCs w:val="22"/>
        </w:rPr>
        <w:t>The width of the botanic g</w:t>
      </w:r>
      <w:r w:rsidRPr="008A67D7">
        <w:rPr>
          <w:rFonts w:eastAsia="Dotum"/>
          <w:szCs w:val="22"/>
        </w:rPr>
        <w:t>arden at i</w:t>
      </w:r>
      <w:r>
        <w:rPr>
          <w:rFonts w:eastAsia="Dotum"/>
          <w:szCs w:val="22"/>
        </w:rPr>
        <w:t>t</w:t>
      </w:r>
      <w:r w:rsidRPr="008A67D7">
        <w:rPr>
          <w:rFonts w:eastAsia="Dotum"/>
          <w:szCs w:val="22"/>
        </w:rPr>
        <w:t>s widest</w:t>
      </w:r>
    </w:p>
    <w:p w14:paraId="7C48D053" w14:textId="77777777" w:rsidR="0096498E" w:rsidRPr="008A67D7" w:rsidRDefault="0096498E" w:rsidP="0096498E">
      <w:pPr>
        <w:pStyle w:val="ListParagraph"/>
        <w:numPr>
          <w:ilvl w:val="0"/>
          <w:numId w:val="49"/>
        </w:numPr>
        <w:tabs>
          <w:tab w:val="left" w:leader="dot" w:pos="9639"/>
        </w:tabs>
        <w:spacing w:before="120" w:after="120" w:line="240" w:lineRule="auto"/>
        <w:contextualSpacing w:val="0"/>
        <w:rPr>
          <w:rFonts w:eastAsia="Dotum"/>
          <w:szCs w:val="22"/>
        </w:rPr>
      </w:pPr>
      <w:r w:rsidRPr="008A67D7">
        <w:rPr>
          <w:rFonts w:eastAsia="Dotum"/>
          <w:szCs w:val="22"/>
        </w:rPr>
        <w:t>Norwich Street</w:t>
      </w:r>
    </w:p>
    <w:p w14:paraId="106CF57E" w14:textId="6EE5BD42" w:rsidR="0096498E" w:rsidRPr="008A67D7" w:rsidRDefault="00E3055B" w:rsidP="0096498E">
      <w:pPr>
        <w:pStyle w:val="ListParagraph"/>
        <w:numPr>
          <w:ilvl w:val="0"/>
          <w:numId w:val="49"/>
        </w:numPr>
        <w:tabs>
          <w:tab w:val="left" w:leader="dot" w:pos="9639"/>
        </w:tabs>
        <w:spacing w:before="120" w:after="120" w:line="240" w:lineRule="auto"/>
        <w:contextualSpacing w:val="0"/>
        <w:rPr>
          <w:rFonts w:eastAsia="Dotum"/>
          <w:szCs w:val="22"/>
        </w:rPr>
      </w:pPr>
      <w:r>
        <w:rPr>
          <w:rFonts w:eastAsia="Dotum"/>
          <w:szCs w:val="22"/>
        </w:rPr>
        <w:t xml:space="preserve">The width of The Leys </w:t>
      </w:r>
      <w:r w:rsidR="0096498E">
        <w:rPr>
          <w:rFonts w:eastAsia="Dotum"/>
          <w:szCs w:val="22"/>
        </w:rPr>
        <w:t>Sports Centre</w:t>
      </w:r>
    </w:p>
    <w:p w14:paraId="63F02819" w14:textId="503871D0" w:rsidR="00986F55" w:rsidRPr="008A67D7" w:rsidRDefault="00E3055B" w:rsidP="0096498E">
      <w:pPr>
        <w:pStyle w:val="ListParagraph"/>
        <w:numPr>
          <w:ilvl w:val="0"/>
          <w:numId w:val="49"/>
        </w:numPr>
        <w:tabs>
          <w:tab w:val="left" w:leader="dot" w:pos="9639"/>
        </w:tabs>
        <w:spacing w:before="120" w:after="120" w:line="240" w:lineRule="auto"/>
        <w:contextualSpacing w:val="0"/>
        <w:rPr>
          <w:rFonts w:asciiTheme="minorHAnsi" w:eastAsia="Dotum" w:hAnsiTheme="minorHAnsi"/>
          <w:szCs w:val="22"/>
        </w:rPr>
        <w:sectPr w:rsidR="00986F55" w:rsidRPr="008A67D7" w:rsidSect="00885D29">
          <w:pgSz w:w="11906" w:h="16838"/>
          <w:pgMar w:top="709" w:right="1134" w:bottom="709" w:left="1134" w:header="708" w:footer="708" w:gutter="0"/>
          <w:cols w:space="708"/>
          <w:docGrid w:linePitch="381"/>
        </w:sectPr>
      </w:pPr>
      <w:r>
        <w:rPr>
          <w:rFonts w:eastAsia="Dotum"/>
          <w:szCs w:val="22"/>
        </w:rPr>
        <w:t>Bateman Mews</w:t>
      </w:r>
    </w:p>
    <w:p w14:paraId="5CB93C67" w14:textId="1483E984" w:rsidR="0096498E" w:rsidRDefault="0096498E" w:rsidP="00986F55">
      <w:pPr>
        <w:pStyle w:val="SmallerHeading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GB"/>
        </w:rPr>
        <w:lastRenderedPageBreak/>
        <w:drawing>
          <wp:inline distT="0" distB="0" distL="0" distR="0" wp14:anchorId="23A23543" wp14:editId="5FC8C8F9">
            <wp:extent cx="6003235" cy="4121541"/>
            <wp:effectExtent l="38100" t="38100" r="36195" b="317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adway Bradford.pn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248" cy="4124983"/>
                    </a:xfrm>
                    <a:prstGeom prst="rect">
                      <a:avLst/>
                    </a:prstGeom>
                    <a:ln w="28575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16D79F6A" w14:textId="77777777" w:rsidR="0096498E" w:rsidRPr="008A67D7" w:rsidRDefault="0096498E" w:rsidP="0096498E">
      <w:pPr>
        <w:spacing w:before="120" w:after="120" w:line="240" w:lineRule="auto"/>
        <w:rPr>
          <w:rFonts w:eastAsia="Dotum"/>
          <w:szCs w:val="22"/>
        </w:rPr>
      </w:pPr>
      <w:r w:rsidRPr="008A67D7">
        <w:rPr>
          <w:rFonts w:eastAsia="Dotum"/>
          <w:szCs w:val="22"/>
        </w:rPr>
        <w:t>Measure the distance as the crow flies from:</w:t>
      </w:r>
    </w:p>
    <w:p w14:paraId="690B5CA7" w14:textId="190DC5AA" w:rsidR="0096498E" w:rsidRPr="008A67D7" w:rsidRDefault="00E3055B" w:rsidP="0096498E">
      <w:pPr>
        <w:pStyle w:val="ListParagraph"/>
        <w:numPr>
          <w:ilvl w:val="0"/>
          <w:numId w:val="48"/>
        </w:numPr>
        <w:tabs>
          <w:tab w:val="left" w:leader="dot" w:pos="9639"/>
        </w:tabs>
        <w:spacing w:before="120" w:after="120" w:line="240" w:lineRule="auto"/>
        <w:contextualSpacing w:val="0"/>
        <w:rPr>
          <w:rFonts w:eastAsia="Dotum"/>
          <w:szCs w:val="22"/>
        </w:rPr>
      </w:pPr>
      <w:r>
        <w:rPr>
          <w:rFonts w:eastAsia="Dotum"/>
          <w:szCs w:val="22"/>
        </w:rPr>
        <w:t>The centre of City Park to the centre of Forster Square retail park</w:t>
      </w:r>
    </w:p>
    <w:p w14:paraId="73EE66E1" w14:textId="77777777" w:rsidR="0096498E" w:rsidRPr="008A67D7" w:rsidRDefault="0096498E" w:rsidP="0096498E">
      <w:pPr>
        <w:pStyle w:val="ListParagraph"/>
        <w:numPr>
          <w:ilvl w:val="0"/>
          <w:numId w:val="48"/>
        </w:numPr>
        <w:tabs>
          <w:tab w:val="left" w:leader="dot" w:pos="9639"/>
        </w:tabs>
        <w:spacing w:before="120" w:after="120" w:line="240" w:lineRule="auto"/>
        <w:contextualSpacing w:val="0"/>
        <w:rPr>
          <w:rFonts w:eastAsia="Dotum"/>
          <w:szCs w:val="22"/>
        </w:rPr>
      </w:pPr>
      <w:r w:rsidRPr="008A67D7">
        <w:rPr>
          <w:rFonts w:eastAsia="Dotum"/>
          <w:szCs w:val="22"/>
        </w:rPr>
        <w:t>Bradford Interchange to Bradford Forster Square</w:t>
      </w:r>
    </w:p>
    <w:p w14:paraId="1BEDBB61" w14:textId="3F4F982A" w:rsidR="0096498E" w:rsidRPr="008A67D7" w:rsidRDefault="00E3055B" w:rsidP="0096498E">
      <w:pPr>
        <w:pStyle w:val="ListParagraph"/>
        <w:numPr>
          <w:ilvl w:val="0"/>
          <w:numId w:val="48"/>
        </w:numPr>
        <w:tabs>
          <w:tab w:val="left" w:leader="dot" w:pos="9639"/>
        </w:tabs>
        <w:spacing w:before="120" w:after="120" w:line="240" w:lineRule="auto"/>
        <w:contextualSpacing w:val="0"/>
        <w:rPr>
          <w:rFonts w:eastAsia="Dotum"/>
          <w:szCs w:val="22"/>
        </w:rPr>
      </w:pPr>
      <w:r>
        <w:rPr>
          <w:rFonts w:eastAsia="Dotum"/>
          <w:szCs w:val="22"/>
        </w:rPr>
        <w:t>A650</w:t>
      </w:r>
      <w:r w:rsidR="0096498E" w:rsidRPr="008A67D7">
        <w:rPr>
          <w:rFonts w:eastAsia="Dotum"/>
          <w:szCs w:val="22"/>
        </w:rPr>
        <w:t xml:space="preserve"> symbol to A6181 symbol</w:t>
      </w:r>
      <w:r>
        <w:rPr>
          <w:rFonts w:eastAsia="Dotum"/>
          <w:szCs w:val="22"/>
        </w:rPr>
        <w:t xml:space="preserve"> on </w:t>
      </w:r>
      <w:proofErr w:type="spellStart"/>
      <w:r>
        <w:rPr>
          <w:rFonts w:eastAsia="Dotum"/>
          <w:szCs w:val="22"/>
        </w:rPr>
        <w:t>Drewton</w:t>
      </w:r>
      <w:proofErr w:type="spellEnd"/>
      <w:r>
        <w:rPr>
          <w:rFonts w:eastAsia="Dotum"/>
          <w:szCs w:val="22"/>
        </w:rPr>
        <w:t xml:space="preserve"> Road</w:t>
      </w:r>
    </w:p>
    <w:p w14:paraId="0A3A3276" w14:textId="5B45142D" w:rsidR="0096498E" w:rsidRPr="008A67D7" w:rsidRDefault="00E3055B" w:rsidP="0096498E">
      <w:pPr>
        <w:pStyle w:val="ListParagraph"/>
        <w:numPr>
          <w:ilvl w:val="0"/>
          <w:numId w:val="48"/>
        </w:numPr>
        <w:tabs>
          <w:tab w:val="left" w:leader="dot" w:pos="9639"/>
        </w:tabs>
        <w:spacing w:before="120" w:after="120" w:line="240" w:lineRule="auto"/>
        <w:contextualSpacing w:val="0"/>
        <w:rPr>
          <w:rFonts w:eastAsia="Dotum"/>
          <w:szCs w:val="22"/>
        </w:rPr>
      </w:pPr>
      <w:r>
        <w:rPr>
          <w:rFonts w:eastAsia="Dotum"/>
          <w:szCs w:val="22"/>
        </w:rPr>
        <w:t>The p</w:t>
      </w:r>
      <w:r w:rsidR="0096498E" w:rsidRPr="008A67D7">
        <w:rPr>
          <w:rFonts w:eastAsia="Dotum"/>
          <w:szCs w:val="22"/>
        </w:rPr>
        <w:t>arking</w:t>
      </w:r>
      <w:r>
        <w:rPr>
          <w:rFonts w:eastAsia="Dotum"/>
          <w:szCs w:val="22"/>
        </w:rPr>
        <w:t xml:space="preserve"> on Paradise Street</w:t>
      </w:r>
      <w:r w:rsidR="0096498E" w:rsidRPr="008A67D7">
        <w:rPr>
          <w:rFonts w:eastAsia="Dotum"/>
          <w:szCs w:val="22"/>
        </w:rPr>
        <w:t xml:space="preserve"> to New Market Place</w:t>
      </w:r>
    </w:p>
    <w:p w14:paraId="34D2D239" w14:textId="75AE9183" w:rsidR="0096498E" w:rsidRPr="0096498E" w:rsidRDefault="0096498E" w:rsidP="0096498E">
      <w:pPr>
        <w:pStyle w:val="ListParagraph"/>
        <w:numPr>
          <w:ilvl w:val="0"/>
          <w:numId w:val="48"/>
        </w:numPr>
        <w:tabs>
          <w:tab w:val="left" w:leader="dot" w:pos="9639"/>
        </w:tabs>
        <w:spacing w:before="120" w:after="120" w:line="240" w:lineRule="auto"/>
        <w:contextualSpacing w:val="0"/>
        <w:rPr>
          <w:rFonts w:eastAsia="Dotum"/>
          <w:szCs w:val="22"/>
        </w:rPr>
        <w:sectPr w:rsidR="0096498E" w:rsidRPr="0096498E" w:rsidSect="00885D29">
          <w:pgSz w:w="11906" w:h="16838"/>
          <w:pgMar w:top="709" w:right="1134" w:bottom="709" w:left="1134" w:header="708" w:footer="708" w:gutter="0"/>
          <w:cols w:space="708"/>
          <w:docGrid w:linePitch="381"/>
        </w:sectPr>
      </w:pPr>
      <w:r w:rsidRPr="008A67D7">
        <w:rPr>
          <w:rFonts w:eastAsia="Dotum"/>
          <w:szCs w:val="22"/>
        </w:rPr>
        <w:t>Centre of The Broadway Bradford to A650 symbol</w:t>
      </w:r>
    </w:p>
    <w:p w14:paraId="0F3F3F58" w14:textId="3D6EBF9A" w:rsidR="00E41863" w:rsidRPr="008A67D7" w:rsidRDefault="00E41863" w:rsidP="00986F55">
      <w:pPr>
        <w:pStyle w:val="SmallerHeading"/>
        <w:rPr>
          <w:rFonts w:asciiTheme="minorHAnsi" w:hAnsiTheme="minorHAnsi"/>
        </w:rPr>
      </w:pPr>
      <w:r w:rsidRPr="008A67D7">
        <w:rPr>
          <w:rFonts w:asciiTheme="minorHAnsi" w:hAnsiTheme="minorHAnsi"/>
        </w:rPr>
        <w:lastRenderedPageBreak/>
        <w:t>Measuring curved</w:t>
      </w:r>
      <w:r w:rsidR="006B7666">
        <w:rPr>
          <w:rFonts w:asciiTheme="minorHAnsi" w:hAnsiTheme="minorHAnsi"/>
        </w:rPr>
        <w:t>-</w:t>
      </w:r>
      <w:r w:rsidRPr="008A67D7">
        <w:rPr>
          <w:rFonts w:asciiTheme="minorHAnsi" w:hAnsiTheme="minorHAnsi"/>
        </w:rPr>
        <w:t>line distances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8"/>
        <w:gridCol w:w="4716"/>
      </w:tblGrid>
      <w:tr w:rsidR="00B2648F" w:rsidRPr="008A67D7" w14:paraId="61AC7288" w14:textId="77777777" w:rsidTr="00B2648F">
        <w:trPr>
          <w:trHeight w:val="1856"/>
        </w:trPr>
        <w:tc>
          <w:tcPr>
            <w:tcW w:w="6062" w:type="dxa"/>
          </w:tcPr>
          <w:p w14:paraId="086DDAE7" w14:textId="77777777" w:rsidR="00B2648F" w:rsidRPr="008A67D7" w:rsidRDefault="00B2648F" w:rsidP="00112DD6">
            <w:pPr>
              <w:spacing w:before="120" w:after="120" w:line="240" w:lineRule="auto"/>
              <w:ind w:right="113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>Often when you need to measure distance on a map the route won’t be a straight line. One of the easiest ways to measure distance when the route isn’t straight is with a piece of string. You can manipulate the string to fit the route and then measure it with a ruler. Remember to always convert the measurements to the units used on the map.</w:t>
            </w:r>
          </w:p>
        </w:tc>
        <w:tc>
          <w:tcPr>
            <w:tcW w:w="3685" w:type="dxa"/>
          </w:tcPr>
          <w:p w14:paraId="797391C7" w14:textId="77777777" w:rsidR="00B2648F" w:rsidRPr="008A67D7" w:rsidRDefault="00B2648F" w:rsidP="00393569">
            <w:pPr>
              <w:spacing w:before="120" w:after="120"/>
            </w:pPr>
            <w:r w:rsidRPr="008A67D7">
              <w:rPr>
                <w:noProof/>
                <w:sz w:val="56"/>
                <w:lang w:eastAsia="en-GB"/>
              </w:rPr>
              <mc:AlternateContent>
                <mc:Choice Requires="wpg">
                  <w:drawing>
                    <wp:inline distT="0" distB="0" distL="0" distR="0" wp14:anchorId="2915881B" wp14:editId="3A132BB5">
                      <wp:extent cx="2823845" cy="1323975"/>
                      <wp:effectExtent l="19050" t="19050" r="14605" b="28575"/>
                      <wp:docPr id="136" name="Group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3845" cy="1323975"/>
                                <a:chOff x="-1269381" y="-1"/>
                                <a:chExt cx="2823845" cy="1219450"/>
                              </a:xfrm>
                            </wpg:grpSpPr>
                            <wps:wsp>
                              <wps:cNvPr id="137" name="Rounded Rectangle 137"/>
                              <wps:cNvSpPr/>
                              <wps:spPr>
                                <a:xfrm>
                                  <a:off x="-1269381" y="-1"/>
                                  <a:ext cx="2823845" cy="12194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3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8DDEC96" w14:textId="77777777" w:rsidR="003C7D3D" w:rsidRPr="00CA39EB" w:rsidRDefault="003C7D3D" w:rsidP="00B2648F">
                                    <w:pPr>
                                      <w:rPr>
                                        <w:rFonts w:asciiTheme="minorHAnsi" w:hAnsiTheme="minorHAnsi"/>
                                        <w:sz w:val="36"/>
                                        <w:szCs w:val="36"/>
                                      </w:rPr>
                                    </w:pPr>
                                    <w:r w:rsidRPr="00CA39EB">
                                      <w:rPr>
                                        <w:rFonts w:asciiTheme="minorHAnsi" w:hAnsiTheme="minorHAnsi"/>
                                        <w:b/>
                                        <w:sz w:val="36"/>
                                        <w:szCs w:val="36"/>
                                      </w:rPr>
                                      <w:t>Hint:</w:t>
                                    </w:r>
                                    <w:r w:rsidRPr="00CA39EB">
                                      <w:rPr>
                                        <w:rFonts w:asciiTheme="minorHAnsi" w:hAnsiTheme="minorHAnsi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</w:p>
                                  <w:p w14:paraId="14C9ED91" w14:textId="77777777" w:rsidR="003C7D3D" w:rsidRPr="00CA39EB" w:rsidRDefault="003C7D3D" w:rsidP="00B2648F">
                                    <w:pPr>
                                      <w:rPr>
                                        <w:rFonts w:asciiTheme="minorHAnsi" w:hAnsiTheme="minorHAnsi"/>
                                        <w:szCs w:val="24"/>
                                      </w:rPr>
                                    </w:pPr>
                                    <w:r w:rsidRPr="00CA39EB">
                                      <w:rPr>
                                        <w:rFonts w:asciiTheme="minorHAnsi" w:hAnsiTheme="minorHAnsi"/>
                                      </w:rPr>
                                      <w:t xml:space="preserve">Carry a piece of string in your pencil case so that you can easily measure curved distances. Mark the string in 1 cm intervals.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8" name="Picture 1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4425" y="7620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15881B" id="Group 136" o:spid="_x0000_s1134" style="width:222.35pt;height:104.25pt;mso-position-horizontal-relative:char;mso-position-vertical-relative:line" coordorigin="-12693" coordsize="28238,1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">
                      <v:roundrect id="Rounded Rectangle 137" o:spid="_x0000_s1135" style="position:absolute;left:-12693;width:28237;height:121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" filled="f" strokecolor="#11ab5a [3206]" strokeweight="2.25pt">
                        <v:textbox>
                          <w:txbxContent>
                            <w:p w14:paraId="18DDEC96" w14:textId="77777777" w:rsidR="003C7D3D" w:rsidRPr="00CA39EB" w:rsidRDefault="003C7D3D" w:rsidP="00B2648F">
                              <w:pPr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</w:rPr>
                              </w:pPr>
                              <w:r w:rsidRPr="00CA39EB">
                                <w:rPr>
                                  <w:rFonts w:asciiTheme="minorHAnsi" w:hAnsiTheme="minorHAnsi"/>
                                  <w:b/>
                                  <w:sz w:val="36"/>
                                  <w:szCs w:val="36"/>
                                </w:rPr>
                                <w:t>Hint:</w:t>
                              </w:r>
                              <w:r w:rsidRPr="00CA39EB"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14C9ED91" w14:textId="77777777" w:rsidR="003C7D3D" w:rsidRPr="00CA39EB" w:rsidRDefault="003C7D3D" w:rsidP="00B2648F">
                              <w:pPr>
                                <w:rPr>
                                  <w:rFonts w:asciiTheme="minorHAnsi" w:hAnsiTheme="minorHAnsi"/>
                                  <w:szCs w:val="24"/>
                                </w:rPr>
                              </w:pPr>
                              <w:r w:rsidRPr="00CA39EB">
                                <w:rPr>
                                  <w:rFonts w:asciiTheme="minorHAnsi" w:hAnsiTheme="minorHAnsi"/>
                                </w:rPr>
                                <w:t xml:space="preserve">Carry a piece of string in your pencil case so that you can easily measure curved distances. Mark the string in 1 cm intervals.  </w:t>
                              </w:r>
                            </w:p>
                          </w:txbxContent>
                        </v:textbox>
                      </v:roundrect>
                      <v:shape id="Picture 138" o:spid="_x0000_s1136" type="#_x0000_t75" style="position:absolute;left:11144;top:762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">
                        <v:imagedata r:id="rId4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FB2B355" w14:textId="77777777" w:rsidR="00E41863" w:rsidRPr="008A67D7" w:rsidRDefault="00E41863" w:rsidP="00112DD6">
      <w:pPr>
        <w:spacing w:before="24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>Using this method, measure the distances below, using the scale on the map.</w:t>
      </w:r>
    </w:p>
    <w:p w14:paraId="75969B3E" w14:textId="77777777" w:rsidR="00E41863" w:rsidRPr="008A67D7" w:rsidRDefault="00E41863" w:rsidP="00614417">
      <w:pPr>
        <w:pStyle w:val="ListParagraph"/>
        <w:numPr>
          <w:ilvl w:val="0"/>
          <w:numId w:val="20"/>
        </w:numPr>
        <w:tabs>
          <w:tab w:val="left" w:leader="dot" w:pos="9639"/>
        </w:tabs>
        <w:spacing w:before="120" w:after="120" w:line="240" w:lineRule="auto"/>
        <w:contextualSpacing w:val="0"/>
        <w:rPr>
          <w:rFonts w:asciiTheme="minorHAnsi" w:eastAsia="Dotum" w:hAnsiTheme="minorHAnsi" w:cstheme="minorBidi"/>
          <w:szCs w:val="22"/>
        </w:rPr>
      </w:pPr>
      <w:r w:rsidRPr="008A67D7">
        <w:rPr>
          <w:rFonts w:asciiTheme="minorHAnsi" w:eastAsia="Dotum" w:hAnsiTheme="minorHAnsi" w:cstheme="minorBidi"/>
          <w:szCs w:val="22"/>
        </w:rPr>
        <w:t>The distance from the north to the south of James Street.</w:t>
      </w:r>
    </w:p>
    <w:p w14:paraId="2DCE91C9" w14:textId="3FA2AB38" w:rsidR="00E41863" w:rsidRPr="008A67D7" w:rsidRDefault="00E41863" w:rsidP="00614417">
      <w:pPr>
        <w:pStyle w:val="ListParagraph"/>
        <w:numPr>
          <w:ilvl w:val="0"/>
          <w:numId w:val="20"/>
        </w:numPr>
        <w:tabs>
          <w:tab w:val="left" w:leader="dot" w:pos="9639"/>
        </w:tabs>
        <w:spacing w:before="120" w:after="120" w:line="240" w:lineRule="auto"/>
        <w:contextualSpacing w:val="0"/>
        <w:rPr>
          <w:rFonts w:asciiTheme="minorHAnsi" w:eastAsia="Dotum" w:hAnsiTheme="minorHAnsi" w:cstheme="minorBidi"/>
          <w:szCs w:val="22"/>
        </w:rPr>
      </w:pPr>
      <w:r w:rsidRPr="008A67D7">
        <w:rPr>
          <w:rFonts w:asciiTheme="minorHAnsi" w:eastAsia="Dotum" w:hAnsiTheme="minorHAnsi" w:cstheme="minorBidi"/>
          <w:szCs w:val="22"/>
        </w:rPr>
        <w:t>York St John University to Sainsbury car park.</w:t>
      </w:r>
    </w:p>
    <w:p w14:paraId="68BB9406" w14:textId="77777777" w:rsidR="00E41863" w:rsidRPr="008A67D7" w:rsidRDefault="00E41863" w:rsidP="00614417">
      <w:pPr>
        <w:pStyle w:val="ListParagraph"/>
        <w:numPr>
          <w:ilvl w:val="0"/>
          <w:numId w:val="20"/>
        </w:numPr>
        <w:tabs>
          <w:tab w:val="left" w:leader="dot" w:pos="9639"/>
        </w:tabs>
        <w:spacing w:before="120" w:after="120" w:line="240" w:lineRule="auto"/>
        <w:contextualSpacing w:val="0"/>
        <w:rPr>
          <w:rFonts w:asciiTheme="minorHAnsi" w:eastAsia="Dotum" w:hAnsiTheme="minorHAnsi" w:cstheme="minorBidi"/>
          <w:szCs w:val="22"/>
        </w:rPr>
      </w:pPr>
      <w:r w:rsidRPr="008A67D7">
        <w:rPr>
          <w:rFonts w:asciiTheme="minorHAnsi" w:eastAsia="Dotum" w:hAnsiTheme="minorHAnsi" w:cstheme="minorBidi"/>
          <w:szCs w:val="22"/>
        </w:rPr>
        <w:t xml:space="preserve">The castle symbol on </w:t>
      </w:r>
      <w:proofErr w:type="spellStart"/>
      <w:r w:rsidRPr="008A67D7">
        <w:rPr>
          <w:rFonts w:asciiTheme="minorHAnsi" w:eastAsia="Dotum" w:hAnsiTheme="minorHAnsi" w:cstheme="minorBidi"/>
          <w:szCs w:val="22"/>
        </w:rPr>
        <w:t>Gillygate</w:t>
      </w:r>
      <w:proofErr w:type="spellEnd"/>
      <w:r w:rsidRPr="008A67D7">
        <w:rPr>
          <w:rFonts w:asciiTheme="minorHAnsi" w:eastAsia="Dotum" w:hAnsiTheme="minorHAnsi" w:cstheme="minorBidi"/>
          <w:szCs w:val="22"/>
        </w:rPr>
        <w:t xml:space="preserve"> to the castle symbol south of </w:t>
      </w:r>
      <w:proofErr w:type="spellStart"/>
      <w:r w:rsidRPr="008A67D7">
        <w:rPr>
          <w:rFonts w:asciiTheme="minorHAnsi" w:eastAsia="Dotum" w:hAnsiTheme="minorHAnsi" w:cstheme="minorBidi"/>
          <w:szCs w:val="22"/>
        </w:rPr>
        <w:t>Castlegate</w:t>
      </w:r>
      <w:proofErr w:type="spellEnd"/>
      <w:r w:rsidRPr="008A67D7">
        <w:rPr>
          <w:rFonts w:asciiTheme="minorHAnsi" w:eastAsia="Dotum" w:hAnsiTheme="minorHAnsi" w:cstheme="minorBidi"/>
          <w:szCs w:val="22"/>
        </w:rPr>
        <w:t xml:space="preserve"> via </w:t>
      </w:r>
      <w:proofErr w:type="spellStart"/>
      <w:r w:rsidRPr="008A67D7">
        <w:rPr>
          <w:rFonts w:asciiTheme="minorHAnsi" w:eastAsia="Dotum" w:hAnsiTheme="minorHAnsi" w:cstheme="minorBidi"/>
          <w:szCs w:val="22"/>
        </w:rPr>
        <w:t>Davygate</w:t>
      </w:r>
      <w:proofErr w:type="spellEnd"/>
      <w:r w:rsidRPr="008A67D7">
        <w:rPr>
          <w:rFonts w:asciiTheme="minorHAnsi" w:eastAsia="Dotum" w:hAnsiTheme="minorHAnsi" w:cstheme="minorBidi"/>
          <w:szCs w:val="22"/>
        </w:rPr>
        <w:t>.</w:t>
      </w:r>
    </w:p>
    <w:p w14:paraId="7F2A995F" w14:textId="002DABD3" w:rsidR="00E41863" w:rsidRPr="008A67D7" w:rsidRDefault="00E41863" w:rsidP="00614417">
      <w:pPr>
        <w:pStyle w:val="ListParagraph"/>
        <w:numPr>
          <w:ilvl w:val="0"/>
          <w:numId w:val="20"/>
        </w:numPr>
        <w:tabs>
          <w:tab w:val="left" w:leader="dot" w:pos="9639"/>
        </w:tabs>
        <w:spacing w:before="120" w:after="120" w:line="240" w:lineRule="auto"/>
        <w:contextualSpacing w:val="0"/>
        <w:rPr>
          <w:rFonts w:asciiTheme="minorHAnsi" w:eastAsia="Dotum" w:hAnsiTheme="minorHAnsi" w:cstheme="minorBidi"/>
          <w:szCs w:val="22"/>
        </w:rPr>
      </w:pPr>
      <w:r w:rsidRPr="008A67D7">
        <w:rPr>
          <w:rFonts w:asciiTheme="minorHAnsi" w:eastAsia="Dotum" w:hAnsiTheme="minorHAnsi" w:cstheme="minorBidi"/>
          <w:szCs w:val="22"/>
        </w:rPr>
        <w:t xml:space="preserve">The car park on James </w:t>
      </w:r>
      <w:r w:rsidR="00E7014B">
        <w:rPr>
          <w:rFonts w:asciiTheme="minorHAnsi" w:eastAsia="Dotum" w:hAnsiTheme="minorHAnsi" w:cstheme="minorBidi"/>
          <w:szCs w:val="22"/>
        </w:rPr>
        <w:t xml:space="preserve">Street to the B1227 symbol via </w:t>
      </w:r>
      <w:proofErr w:type="spellStart"/>
      <w:r w:rsidR="00E7014B">
        <w:rPr>
          <w:rFonts w:asciiTheme="minorHAnsi" w:eastAsia="Dotum" w:hAnsiTheme="minorHAnsi" w:cstheme="minorBidi"/>
          <w:szCs w:val="22"/>
        </w:rPr>
        <w:t>Walmgate</w:t>
      </w:r>
      <w:proofErr w:type="spellEnd"/>
      <w:r w:rsidR="00E7014B">
        <w:rPr>
          <w:rFonts w:asciiTheme="minorHAnsi" w:eastAsia="Dotum" w:hAnsiTheme="minorHAnsi" w:cstheme="minorBidi"/>
          <w:szCs w:val="22"/>
        </w:rPr>
        <w:t>.</w:t>
      </w:r>
    </w:p>
    <w:p w14:paraId="204AC0A2" w14:textId="77777777" w:rsidR="00E41863" w:rsidRPr="008A67D7" w:rsidRDefault="00E41863" w:rsidP="00614417">
      <w:pPr>
        <w:pStyle w:val="ListParagraph"/>
        <w:numPr>
          <w:ilvl w:val="0"/>
          <w:numId w:val="20"/>
        </w:numPr>
        <w:tabs>
          <w:tab w:val="left" w:leader="dot" w:pos="9639"/>
        </w:tabs>
        <w:spacing w:before="120" w:after="120" w:line="240" w:lineRule="auto"/>
        <w:contextualSpacing w:val="0"/>
        <w:rPr>
          <w:rFonts w:asciiTheme="minorHAnsi" w:eastAsia="Dotum" w:hAnsiTheme="minorHAnsi" w:cstheme="minorBidi"/>
          <w:szCs w:val="22"/>
        </w:rPr>
      </w:pPr>
      <w:proofErr w:type="spellStart"/>
      <w:r w:rsidRPr="008A67D7">
        <w:rPr>
          <w:rFonts w:asciiTheme="minorHAnsi" w:eastAsia="Dotum" w:hAnsiTheme="minorHAnsi" w:cstheme="minorBidi"/>
          <w:szCs w:val="22"/>
        </w:rPr>
        <w:t>Layerthorpe</w:t>
      </w:r>
      <w:proofErr w:type="spellEnd"/>
      <w:r w:rsidRPr="008A67D7">
        <w:rPr>
          <w:rFonts w:asciiTheme="minorHAnsi" w:eastAsia="Dotum" w:hAnsiTheme="minorHAnsi" w:cstheme="minorBidi"/>
          <w:szCs w:val="22"/>
        </w:rPr>
        <w:t xml:space="preserve"> Bridge to the castle on </w:t>
      </w:r>
      <w:proofErr w:type="spellStart"/>
      <w:r w:rsidRPr="008A67D7">
        <w:rPr>
          <w:rFonts w:asciiTheme="minorHAnsi" w:eastAsia="Dotum" w:hAnsiTheme="minorHAnsi" w:cstheme="minorBidi"/>
          <w:szCs w:val="22"/>
        </w:rPr>
        <w:t>Gillygate</w:t>
      </w:r>
      <w:proofErr w:type="spellEnd"/>
      <w:r w:rsidRPr="008A67D7">
        <w:rPr>
          <w:rFonts w:asciiTheme="minorHAnsi" w:eastAsia="Dotum" w:hAnsiTheme="minorHAnsi" w:cstheme="minorBidi"/>
          <w:szCs w:val="22"/>
        </w:rPr>
        <w:t xml:space="preserve"> via Lord Mayors Walk.</w:t>
      </w:r>
    </w:p>
    <w:p w14:paraId="6ECCC8B6" w14:textId="77777777" w:rsidR="00E41863" w:rsidRPr="008A67D7" w:rsidRDefault="00E41863" w:rsidP="00614417">
      <w:pPr>
        <w:pStyle w:val="ListParagraph"/>
        <w:numPr>
          <w:ilvl w:val="0"/>
          <w:numId w:val="20"/>
        </w:numPr>
        <w:tabs>
          <w:tab w:val="left" w:leader="dot" w:pos="9639"/>
        </w:tabs>
        <w:spacing w:before="120" w:after="120" w:line="240" w:lineRule="auto"/>
        <w:contextualSpacing w:val="0"/>
        <w:rPr>
          <w:rFonts w:asciiTheme="minorHAnsi" w:eastAsia="Dotum" w:hAnsiTheme="minorHAnsi" w:cstheme="minorBidi"/>
          <w:szCs w:val="22"/>
        </w:rPr>
      </w:pPr>
      <w:r w:rsidRPr="008A67D7">
        <w:rPr>
          <w:rFonts w:asciiTheme="minorHAnsi" w:eastAsia="Dotum" w:hAnsiTheme="minorHAnsi" w:cstheme="minorBidi"/>
          <w:szCs w:val="22"/>
        </w:rPr>
        <w:t xml:space="preserve">The bridge on Piccadilly to York St John University via </w:t>
      </w:r>
      <w:proofErr w:type="spellStart"/>
      <w:r w:rsidRPr="008A67D7">
        <w:rPr>
          <w:rFonts w:asciiTheme="minorHAnsi" w:eastAsia="Dotum" w:hAnsiTheme="minorHAnsi" w:cstheme="minorBidi"/>
          <w:szCs w:val="22"/>
        </w:rPr>
        <w:t>Gillygate</w:t>
      </w:r>
      <w:proofErr w:type="spellEnd"/>
      <w:r w:rsidRPr="008A67D7">
        <w:rPr>
          <w:rFonts w:asciiTheme="minorHAnsi" w:eastAsia="Dotum" w:hAnsiTheme="minorHAnsi" w:cstheme="minorBidi"/>
          <w:szCs w:val="22"/>
        </w:rPr>
        <w:t>.</w:t>
      </w:r>
    </w:p>
    <w:p w14:paraId="413CE15B" w14:textId="77777777" w:rsidR="00E41863" w:rsidRPr="008A67D7" w:rsidRDefault="00E41863" w:rsidP="00614417">
      <w:pPr>
        <w:pStyle w:val="ListParagraph"/>
        <w:numPr>
          <w:ilvl w:val="0"/>
          <w:numId w:val="20"/>
        </w:numPr>
        <w:tabs>
          <w:tab w:val="left" w:leader="dot" w:pos="9639"/>
        </w:tabs>
        <w:spacing w:before="120" w:after="120" w:line="240" w:lineRule="auto"/>
        <w:contextualSpacing w:val="0"/>
        <w:rPr>
          <w:rFonts w:asciiTheme="minorHAnsi" w:eastAsia="Dotum" w:hAnsiTheme="minorHAnsi" w:cstheme="minorBidi"/>
          <w:szCs w:val="22"/>
        </w:rPr>
      </w:pPr>
      <w:r w:rsidRPr="008A67D7">
        <w:rPr>
          <w:rFonts w:asciiTheme="minorHAnsi" w:eastAsia="Dotum" w:hAnsiTheme="minorHAnsi" w:cstheme="minorBidi"/>
          <w:szCs w:val="22"/>
        </w:rPr>
        <w:t xml:space="preserve">Sainsbury car park to the bridge on </w:t>
      </w:r>
      <w:proofErr w:type="spellStart"/>
      <w:r w:rsidRPr="008A67D7">
        <w:rPr>
          <w:rFonts w:asciiTheme="minorHAnsi" w:eastAsia="Dotum" w:hAnsiTheme="minorHAnsi" w:cstheme="minorBidi"/>
          <w:szCs w:val="22"/>
        </w:rPr>
        <w:t>Fossgate</w:t>
      </w:r>
      <w:proofErr w:type="spellEnd"/>
      <w:r w:rsidRPr="008A67D7">
        <w:rPr>
          <w:rFonts w:asciiTheme="minorHAnsi" w:eastAsia="Dotum" w:hAnsiTheme="minorHAnsi" w:cstheme="minorBidi"/>
          <w:szCs w:val="22"/>
        </w:rPr>
        <w:t>.</w:t>
      </w:r>
    </w:p>
    <w:p w14:paraId="579E47FC" w14:textId="77777777" w:rsidR="00E41863" w:rsidRPr="008A67D7" w:rsidRDefault="00E41863" w:rsidP="00614417">
      <w:pPr>
        <w:pStyle w:val="ListParagraph"/>
        <w:numPr>
          <w:ilvl w:val="0"/>
          <w:numId w:val="20"/>
        </w:numPr>
        <w:tabs>
          <w:tab w:val="left" w:leader="dot" w:pos="9639"/>
        </w:tabs>
        <w:spacing w:before="120" w:after="120" w:line="240" w:lineRule="auto"/>
        <w:contextualSpacing w:val="0"/>
        <w:rPr>
          <w:rFonts w:asciiTheme="minorHAnsi" w:eastAsia="Dotum" w:hAnsiTheme="minorHAnsi" w:cstheme="minorBidi"/>
          <w:szCs w:val="22"/>
        </w:rPr>
      </w:pPr>
      <w:r w:rsidRPr="008A67D7">
        <w:rPr>
          <w:rFonts w:asciiTheme="minorHAnsi" w:eastAsia="Dotum" w:hAnsiTheme="minorHAnsi" w:cstheme="minorBidi"/>
          <w:szCs w:val="22"/>
        </w:rPr>
        <w:t xml:space="preserve">The castle south of </w:t>
      </w:r>
      <w:proofErr w:type="spellStart"/>
      <w:r w:rsidRPr="008A67D7">
        <w:rPr>
          <w:rFonts w:asciiTheme="minorHAnsi" w:eastAsia="Dotum" w:hAnsiTheme="minorHAnsi" w:cstheme="minorBidi"/>
          <w:szCs w:val="22"/>
        </w:rPr>
        <w:t>Castlegate</w:t>
      </w:r>
      <w:proofErr w:type="spellEnd"/>
      <w:r w:rsidRPr="008A67D7">
        <w:rPr>
          <w:rFonts w:asciiTheme="minorHAnsi" w:eastAsia="Dotum" w:hAnsiTheme="minorHAnsi" w:cstheme="minorBidi"/>
          <w:szCs w:val="22"/>
        </w:rPr>
        <w:t xml:space="preserve"> to </w:t>
      </w:r>
      <w:proofErr w:type="spellStart"/>
      <w:r w:rsidRPr="008A67D7">
        <w:rPr>
          <w:rFonts w:asciiTheme="minorHAnsi" w:eastAsia="Dotum" w:hAnsiTheme="minorHAnsi" w:cstheme="minorBidi"/>
          <w:szCs w:val="22"/>
        </w:rPr>
        <w:t>Layerthorpe</w:t>
      </w:r>
      <w:proofErr w:type="spellEnd"/>
      <w:r w:rsidRPr="008A67D7">
        <w:rPr>
          <w:rFonts w:asciiTheme="minorHAnsi" w:eastAsia="Dotum" w:hAnsiTheme="minorHAnsi" w:cstheme="minorBidi"/>
          <w:szCs w:val="22"/>
        </w:rPr>
        <w:t xml:space="preserve"> Bridge.</w:t>
      </w:r>
    </w:p>
    <w:p w14:paraId="6E3C65E9" w14:textId="77777777" w:rsidR="00E41863" w:rsidRPr="008A67D7" w:rsidRDefault="00E41863" w:rsidP="00614417">
      <w:pPr>
        <w:pStyle w:val="ListParagraph"/>
        <w:numPr>
          <w:ilvl w:val="0"/>
          <w:numId w:val="20"/>
        </w:numPr>
        <w:tabs>
          <w:tab w:val="left" w:leader="dot" w:pos="9639"/>
        </w:tabs>
        <w:spacing w:before="120" w:after="120" w:line="240" w:lineRule="auto"/>
        <w:contextualSpacing w:val="0"/>
        <w:rPr>
          <w:rFonts w:asciiTheme="minorHAnsi" w:eastAsia="Dotum" w:hAnsiTheme="minorHAnsi" w:cstheme="minorBidi"/>
          <w:szCs w:val="22"/>
        </w:rPr>
      </w:pPr>
      <w:r w:rsidRPr="008A67D7">
        <w:rPr>
          <w:rFonts w:asciiTheme="minorHAnsi" w:eastAsia="Dotum" w:hAnsiTheme="minorHAnsi" w:cstheme="minorBidi"/>
          <w:szCs w:val="22"/>
        </w:rPr>
        <w:t xml:space="preserve">The junction of </w:t>
      </w:r>
      <w:proofErr w:type="spellStart"/>
      <w:r w:rsidRPr="008A67D7">
        <w:rPr>
          <w:rFonts w:asciiTheme="minorHAnsi" w:eastAsia="Dotum" w:hAnsiTheme="minorHAnsi" w:cstheme="minorBidi"/>
          <w:szCs w:val="22"/>
        </w:rPr>
        <w:t>Heworth</w:t>
      </w:r>
      <w:proofErr w:type="spellEnd"/>
      <w:r w:rsidRPr="008A67D7">
        <w:rPr>
          <w:rFonts w:asciiTheme="minorHAnsi" w:eastAsia="Dotum" w:hAnsiTheme="minorHAnsi" w:cstheme="minorBidi"/>
          <w:szCs w:val="22"/>
        </w:rPr>
        <w:t xml:space="preserve"> Green and Mill Lane to the junction of Lord Mayors Walk and </w:t>
      </w:r>
      <w:proofErr w:type="spellStart"/>
      <w:r w:rsidRPr="008A67D7">
        <w:rPr>
          <w:rFonts w:asciiTheme="minorHAnsi" w:eastAsia="Dotum" w:hAnsiTheme="minorHAnsi" w:cstheme="minorBidi"/>
          <w:szCs w:val="22"/>
        </w:rPr>
        <w:t>Gillygate</w:t>
      </w:r>
      <w:proofErr w:type="spellEnd"/>
      <w:r w:rsidRPr="008A67D7">
        <w:rPr>
          <w:rFonts w:asciiTheme="minorHAnsi" w:eastAsia="Dotum" w:hAnsiTheme="minorHAnsi" w:cstheme="minorBidi"/>
          <w:szCs w:val="22"/>
        </w:rPr>
        <w:t>.</w:t>
      </w:r>
    </w:p>
    <w:p w14:paraId="1E1E93E8" w14:textId="77777777" w:rsidR="00E41863" w:rsidRPr="008A67D7" w:rsidRDefault="00E41863" w:rsidP="00614417">
      <w:pPr>
        <w:pStyle w:val="ListParagraph"/>
        <w:numPr>
          <w:ilvl w:val="0"/>
          <w:numId w:val="20"/>
        </w:numPr>
        <w:tabs>
          <w:tab w:val="left" w:leader="dot" w:pos="9639"/>
        </w:tabs>
        <w:spacing w:before="120" w:after="120" w:line="240" w:lineRule="auto"/>
        <w:contextualSpacing w:val="0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 w:cstheme="minorBidi"/>
          <w:szCs w:val="22"/>
        </w:rPr>
        <w:t>The junction</w:t>
      </w:r>
      <w:r w:rsidRPr="008A67D7">
        <w:rPr>
          <w:rFonts w:asciiTheme="minorHAnsi" w:eastAsia="Dotum" w:hAnsiTheme="minorHAnsi"/>
          <w:szCs w:val="22"/>
        </w:rPr>
        <w:t xml:space="preserve"> of </w:t>
      </w:r>
      <w:proofErr w:type="spellStart"/>
      <w:r w:rsidRPr="008A67D7">
        <w:rPr>
          <w:rFonts w:asciiTheme="minorHAnsi" w:eastAsia="Dotum" w:hAnsiTheme="minorHAnsi"/>
          <w:szCs w:val="22"/>
        </w:rPr>
        <w:t>Walmgate</w:t>
      </w:r>
      <w:proofErr w:type="spellEnd"/>
      <w:r w:rsidRPr="008A67D7">
        <w:rPr>
          <w:rFonts w:asciiTheme="minorHAnsi" w:eastAsia="Dotum" w:hAnsiTheme="minorHAnsi"/>
          <w:szCs w:val="22"/>
        </w:rPr>
        <w:t xml:space="preserve"> and Foss Island Road to the car park on James Street via A1079.</w:t>
      </w:r>
    </w:p>
    <w:p w14:paraId="161CF34A" w14:textId="588D25B1" w:rsidR="00986F55" w:rsidRPr="008A67D7" w:rsidRDefault="000D1F35" w:rsidP="00112DD6">
      <w:pPr>
        <w:spacing w:before="120" w:after="120" w:line="240" w:lineRule="auto"/>
        <w:jc w:val="center"/>
        <w:rPr>
          <w:rFonts w:asciiTheme="minorHAnsi" w:eastAsia="Dotum" w:hAnsiTheme="minorHAnsi"/>
          <w:szCs w:val="22"/>
        </w:rPr>
        <w:sectPr w:rsidR="00986F55" w:rsidRPr="008A67D7" w:rsidSect="00885D29">
          <w:pgSz w:w="11906" w:h="16838"/>
          <w:pgMar w:top="709" w:right="1134" w:bottom="709" w:left="1134" w:header="708" w:footer="708" w:gutter="0"/>
          <w:cols w:space="708"/>
          <w:docGrid w:linePitch="381"/>
        </w:sectPr>
      </w:pPr>
      <w:r>
        <w:rPr>
          <w:noProof/>
          <w:lang w:eastAsia="en-GB"/>
        </w:rPr>
        <w:drawing>
          <wp:inline distT="0" distB="0" distL="0" distR="0" wp14:anchorId="39EBE2F9" wp14:editId="7E65350E">
            <wp:extent cx="6018307" cy="4104794"/>
            <wp:effectExtent l="38100" t="38100" r="40005" b="2921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300" cy="4100697"/>
                    </a:xfrm>
                    <a:prstGeom prst="rect">
                      <a:avLst/>
                    </a:prstGeom>
                    <a:ln w="28575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6FAE26B6" w14:textId="77777777" w:rsidR="00F37D8C" w:rsidRPr="008A67D7" w:rsidRDefault="00F37D8C" w:rsidP="00986F55">
      <w:pPr>
        <w:pStyle w:val="SmallerHeading"/>
        <w:rPr>
          <w:rFonts w:asciiTheme="minorHAnsi" w:hAnsiTheme="minorHAnsi"/>
        </w:rPr>
      </w:pPr>
      <w:r w:rsidRPr="008A67D7">
        <w:rPr>
          <w:rFonts w:asciiTheme="minorHAnsi" w:hAnsiTheme="minorHAnsi"/>
        </w:rPr>
        <w:lastRenderedPageBreak/>
        <w:t>Latitude and longitude</w:t>
      </w:r>
    </w:p>
    <w:p w14:paraId="0710033D" w14:textId="77777777" w:rsidR="00F37D8C" w:rsidRPr="008A67D7" w:rsidRDefault="00F37D8C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 xml:space="preserve">You may be asked to locate a country or feature by latitude and longitude. Remember to always give latitude </w:t>
      </w:r>
      <w:r w:rsidR="00961552">
        <w:rPr>
          <w:rFonts w:asciiTheme="minorHAnsi" w:eastAsia="Dotum" w:hAnsiTheme="minorHAnsi"/>
          <w:szCs w:val="22"/>
        </w:rPr>
        <w:t>first (north or south) and longitude second (east or w</w:t>
      </w:r>
      <w:r w:rsidRPr="008A67D7">
        <w:rPr>
          <w:rFonts w:asciiTheme="minorHAnsi" w:eastAsia="Dotum" w:hAnsiTheme="minorHAnsi"/>
          <w:szCs w:val="22"/>
        </w:rPr>
        <w:t>est).</w:t>
      </w:r>
    </w:p>
    <w:p w14:paraId="0C58FD07" w14:textId="77777777" w:rsidR="00F37D8C" w:rsidRPr="008A67D7" w:rsidRDefault="00986F55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noProof/>
          <w:szCs w:val="22"/>
          <w:lang w:eastAsia="en-GB"/>
        </w:rPr>
        <mc:AlternateContent>
          <mc:Choice Requires="wpg">
            <w:drawing>
              <wp:inline distT="0" distB="0" distL="0" distR="0" wp14:anchorId="7EFF83FC" wp14:editId="223BF064">
                <wp:extent cx="6137452" cy="3788658"/>
                <wp:effectExtent l="0" t="0" r="0" b="2540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7452" cy="3788658"/>
                          <a:chOff x="0" y="0"/>
                          <a:chExt cx="6269127" cy="3869741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127" cy="3869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9318" y="1037821"/>
                            <a:ext cx="290195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53358" w14:textId="77777777" w:rsidR="003C7D3D" w:rsidRPr="00F37D8C" w:rsidRDefault="003C7D3D" w:rsidP="00986F55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37D8C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1.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74260" y="2367522"/>
                            <a:ext cx="290195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77BE2" w14:textId="77777777" w:rsidR="003C7D3D" w:rsidRPr="00F37D8C" w:rsidRDefault="003C7D3D" w:rsidP="00986F55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37D8C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2.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7050" y="3021177"/>
                            <a:ext cx="290195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068E2" w14:textId="77777777" w:rsidR="003C7D3D" w:rsidRPr="00F37D8C" w:rsidRDefault="003C7D3D" w:rsidP="00986F55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37D8C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3.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3466" y="1629351"/>
                            <a:ext cx="290195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61F8F" w14:textId="77777777" w:rsidR="003C7D3D" w:rsidRPr="00F37D8C" w:rsidRDefault="003C7D3D" w:rsidP="00986F55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37D8C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4.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7327" y="2333556"/>
                            <a:ext cx="290195" cy="26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7AA0E" w14:textId="77777777" w:rsidR="003C7D3D" w:rsidRPr="00912A4A" w:rsidRDefault="003C7D3D" w:rsidP="00986F55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12A4A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5.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1952" y="285293"/>
                            <a:ext cx="290195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91912" w14:textId="77777777" w:rsidR="003C7D3D" w:rsidRPr="00F37D8C" w:rsidRDefault="003C7D3D" w:rsidP="00986F55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37D8C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X.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FF83FC" id="Group 56" o:spid="_x0000_s1137" style="width:483.25pt;height:298.3pt;mso-position-horizontal-relative:char;mso-position-vertical-relative:line" coordsize="62691,38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">
                <v:shape id="Picture 63" o:spid="_x0000_s1138" type="#_x0000_t75" style="position:absolute;width:62691;height:38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">
                  <v:imagedata r:id="rId50" o:title=""/>
                </v:shape>
                <v:shape id="Text Box 2" o:spid="_x0000_s1139" type="#_x0000_t202" style="position:absolute;left:28793;top:10378;width:2902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F553358" w14:textId="77777777" w:rsidR="003C7D3D" w:rsidRPr="00F37D8C" w:rsidRDefault="003C7D3D" w:rsidP="00986F55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F37D8C">
                          <w:rPr>
                            <w:b/>
                            <w:sz w:val="18"/>
                            <w:szCs w:val="18"/>
                          </w:rPr>
                          <w:t xml:space="preserve">1. </w:t>
                        </w:r>
                      </w:p>
                    </w:txbxContent>
                  </v:textbox>
                </v:shape>
                <v:shape id="Text Box 2" o:spid="_x0000_s1140" type="#_x0000_t202" style="position:absolute;left:52742;top:23675;width:2902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F777BE2" w14:textId="77777777" w:rsidR="003C7D3D" w:rsidRPr="00F37D8C" w:rsidRDefault="003C7D3D" w:rsidP="00986F55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F37D8C">
                          <w:rPr>
                            <w:b/>
                            <w:sz w:val="18"/>
                            <w:szCs w:val="18"/>
                          </w:rPr>
                          <w:t xml:space="preserve">2. </w:t>
                        </w:r>
                      </w:p>
                    </w:txbxContent>
                  </v:textbox>
                </v:shape>
                <v:shape id="Text Box 2" o:spid="_x0000_s1141" type="#_x0000_t202" style="position:absolute;left:19970;top:30211;width:2902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036068E2" w14:textId="77777777" w:rsidR="003C7D3D" w:rsidRPr="00F37D8C" w:rsidRDefault="003C7D3D" w:rsidP="00986F55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F37D8C">
                          <w:rPr>
                            <w:b/>
                            <w:sz w:val="18"/>
                            <w:szCs w:val="18"/>
                          </w:rPr>
                          <w:t xml:space="preserve">3. </w:t>
                        </w:r>
                      </w:p>
                    </w:txbxContent>
                  </v:textbox>
                </v:shape>
                <v:shape id="Text Box 2" o:spid="_x0000_s1142" type="#_x0000_t202" style="position:absolute;left:7534;top:16293;width:2902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4F161F8F" w14:textId="77777777" w:rsidR="003C7D3D" w:rsidRPr="00F37D8C" w:rsidRDefault="003C7D3D" w:rsidP="00986F55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F37D8C">
                          <w:rPr>
                            <w:b/>
                            <w:sz w:val="18"/>
                            <w:szCs w:val="18"/>
                          </w:rPr>
                          <w:t xml:space="preserve">4. </w:t>
                        </w:r>
                      </w:p>
                    </w:txbxContent>
                  </v:textbox>
                </v:shape>
                <v:shape id="Text Box 2" o:spid="_x0000_s1143" type="#_x0000_t202" style="position:absolute;left:28473;top:23335;width:2902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1CB7AA0E" w14:textId="77777777" w:rsidR="003C7D3D" w:rsidRPr="00912A4A" w:rsidRDefault="003C7D3D" w:rsidP="00986F55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912A4A">
                          <w:rPr>
                            <w:b/>
                            <w:sz w:val="18"/>
                            <w:szCs w:val="18"/>
                          </w:rPr>
                          <w:t xml:space="preserve">5. </w:t>
                        </w:r>
                      </w:p>
                    </w:txbxContent>
                  </v:textbox>
                </v:shape>
                <v:shape id="Text Box 2" o:spid="_x0000_s1144" type="#_x0000_t202" style="position:absolute;left:19019;top:2852;width:2902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F891912" w14:textId="77777777" w:rsidR="003C7D3D" w:rsidRPr="00F37D8C" w:rsidRDefault="003C7D3D" w:rsidP="00986F55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F37D8C">
                          <w:rPr>
                            <w:b/>
                            <w:sz w:val="18"/>
                            <w:szCs w:val="18"/>
                          </w:rPr>
                          <w:t xml:space="preserve">X.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EF9C0E" w14:textId="77777777" w:rsidR="00986F55" w:rsidRPr="008A67D7" w:rsidRDefault="00986F55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5"/>
        <w:gridCol w:w="6411"/>
      </w:tblGrid>
      <w:tr w:rsidR="00986F55" w:rsidRPr="008A67D7" w14:paraId="3D8A9088" w14:textId="77777777" w:rsidTr="00B2648F">
        <w:tc>
          <w:tcPr>
            <w:tcW w:w="3261" w:type="dxa"/>
          </w:tcPr>
          <w:p w14:paraId="1F42ACDD" w14:textId="77777777" w:rsidR="00986F55" w:rsidRPr="008A67D7" w:rsidRDefault="00986F55" w:rsidP="00112DD6">
            <w:pPr>
              <w:spacing w:before="24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 xml:space="preserve">You could be given a world map or a map of an individual country or state. </w:t>
            </w:r>
          </w:p>
          <w:p w14:paraId="5BEE63B7" w14:textId="77777777" w:rsidR="00986F55" w:rsidRPr="008A67D7" w:rsidRDefault="00986F55" w:rsidP="00112DD6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>Give the latitude and longitude for the numbers on the map:</w:t>
            </w:r>
          </w:p>
          <w:p w14:paraId="63743D9E" w14:textId="77777777" w:rsidR="00986F55" w:rsidRPr="008A67D7" w:rsidRDefault="00986F55" w:rsidP="00112DD6">
            <w:pPr>
              <w:spacing w:before="120" w:after="12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 xml:space="preserve">X. 50°N 88°W  </w:t>
            </w:r>
          </w:p>
          <w:p w14:paraId="7D6CC3F1" w14:textId="77777777" w:rsidR="00986F55" w:rsidRPr="008A67D7" w:rsidRDefault="00986F55" w:rsidP="00614417">
            <w:pPr>
              <w:pStyle w:val="ListParagraph"/>
              <w:numPr>
                <w:ilvl w:val="0"/>
                <w:numId w:val="21"/>
              </w:numPr>
              <w:tabs>
                <w:tab w:val="left" w:leader="dot" w:pos="3011"/>
              </w:tabs>
              <w:spacing w:before="120" w:after="120" w:line="240" w:lineRule="auto"/>
              <w:ind w:left="357" w:hanging="357"/>
              <w:contextualSpacing w:val="0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ab/>
            </w:r>
          </w:p>
          <w:p w14:paraId="50A5E3D2" w14:textId="77777777" w:rsidR="00986F55" w:rsidRPr="008A67D7" w:rsidRDefault="00986F55" w:rsidP="00614417">
            <w:pPr>
              <w:pStyle w:val="ListParagraph"/>
              <w:numPr>
                <w:ilvl w:val="0"/>
                <w:numId w:val="21"/>
              </w:numPr>
              <w:tabs>
                <w:tab w:val="left" w:leader="dot" w:pos="3011"/>
              </w:tabs>
              <w:spacing w:before="120" w:after="120" w:line="240" w:lineRule="auto"/>
              <w:ind w:left="357" w:hanging="357"/>
              <w:contextualSpacing w:val="0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ab/>
            </w:r>
          </w:p>
          <w:p w14:paraId="0721BF17" w14:textId="77777777" w:rsidR="00986F55" w:rsidRPr="008A67D7" w:rsidRDefault="00986F55" w:rsidP="00614417">
            <w:pPr>
              <w:pStyle w:val="ListParagraph"/>
              <w:numPr>
                <w:ilvl w:val="0"/>
                <w:numId w:val="21"/>
              </w:numPr>
              <w:tabs>
                <w:tab w:val="left" w:leader="dot" w:pos="3011"/>
              </w:tabs>
              <w:spacing w:before="120" w:after="120" w:line="240" w:lineRule="auto"/>
              <w:ind w:left="357" w:hanging="357"/>
              <w:contextualSpacing w:val="0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ab/>
            </w:r>
          </w:p>
          <w:p w14:paraId="34AC99FE" w14:textId="77777777" w:rsidR="00986F55" w:rsidRPr="008A67D7" w:rsidRDefault="00986F55" w:rsidP="00614417">
            <w:pPr>
              <w:pStyle w:val="ListParagraph"/>
              <w:numPr>
                <w:ilvl w:val="0"/>
                <w:numId w:val="21"/>
              </w:numPr>
              <w:tabs>
                <w:tab w:val="left" w:leader="dot" w:pos="3011"/>
              </w:tabs>
              <w:spacing w:before="120" w:after="120" w:line="240" w:lineRule="auto"/>
              <w:ind w:left="357" w:hanging="357"/>
              <w:contextualSpacing w:val="0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ab/>
            </w:r>
          </w:p>
          <w:p w14:paraId="5C9C676F" w14:textId="77777777" w:rsidR="00986F55" w:rsidRPr="008A67D7" w:rsidRDefault="00986F55" w:rsidP="00614417">
            <w:pPr>
              <w:pStyle w:val="ListParagraph"/>
              <w:numPr>
                <w:ilvl w:val="0"/>
                <w:numId w:val="21"/>
              </w:numPr>
              <w:tabs>
                <w:tab w:val="left" w:leader="dot" w:pos="3011"/>
              </w:tabs>
              <w:spacing w:before="120" w:after="120" w:line="240" w:lineRule="auto"/>
              <w:contextualSpacing w:val="0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ab/>
            </w:r>
          </w:p>
        </w:tc>
        <w:tc>
          <w:tcPr>
            <w:tcW w:w="6237" w:type="dxa"/>
          </w:tcPr>
          <w:p w14:paraId="7738F612" w14:textId="77777777" w:rsidR="00986F55" w:rsidRPr="008A67D7" w:rsidRDefault="00986F55" w:rsidP="00986F55">
            <w:pPr>
              <w:pStyle w:val="SmallerHeading"/>
              <w:spacing w:before="120"/>
              <w:rPr>
                <w:rFonts w:asciiTheme="minorHAnsi" w:hAnsiTheme="minorHAnsi"/>
              </w:rPr>
            </w:pPr>
            <w:r w:rsidRPr="008A67D7">
              <w:rPr>
                <w:rFonts w:asciiTheme="minorHAnsi" w:hAnsiTheme="minorHAnsi"/>
              </w:rPr>
              <w:t>Latitude and longitude quiz</w:t>
            </w:r>
          </w:p>
          <w:p w14:paraId="5F450E31" w14:textId="77777777" w:rsidR="00986F55" w:rsidRPr="008A67D7" w:rsidRDefault="00986F55" w:rsidP="00986F55">
            <w:r w:rsidRPr="008A67D7">
              <w:t>What is the name of the line at 0</w:t>
            </w:r>
            <w:r w:rsidRPr="008A67D7">
              <w:rPr>
                <w:rFonts w:cstheme="minorHAnsi"/>
              </w:rPr>
              <w:t>°</w:t>
            </w:r>
            <w:r w:rsidRPr="008A67D7">
              <w:t xml:space="preserve"> latitude?</w:t>
            </w:r>
          </w:p>
          <w:p w14:paraId="773E5F2A" w14:textId="77777777" w:rsidR="00986F55" w:rsidRPr="008A67D7" w:rsidRDefault="00986F55" w:rsidP="00986F55">
            <w:pPr>
              <w:tabs>
                <w:tab w:val="left" w:leader="dot" w:pos="6021"/>
              </w:tabs>
            </w:pPr>
            <w:r w:rsidRPr="008A67D7">
              <w:tab/>
            </w:r>
          </w:p>
          <w:p w14:paraId="2ED5C7A5" w14:textId="77777777" w:rsidR="00986F55" w:rsidRPr="008A67D7" w:rsidRDefault="00986F55" w:rsidP="00986F55"/>
          <w:p w14:paraId="5A58C24E" w14:textId="77777777" w:rsidR="00986F55" w:rsidRPr="008A67D7" w:rsidRDefault="00986F55" w:rsidP="00986F55">
            <w:r w:rsidRPr="008A67D7">
              <w:t>What is the name of the line at 0</w:t>
            </w:r>
            <w:r w:rsidRPr="008A67D7">
              <w:rPr>
                <w:rFonts w:cstheme="minorHAnsi"/>
              </w:rPr>
              <w:t>°</w:t>
            </w:r>
            <w:r w:rsidRPr="008A67D7">
              <w:t xml:space="preserve"> longitude?</w:t>
            </w:r>
          </w:p>
          <w:p w14:paraId="1A232179" w14:textId="77777777" w:rsidR="00986F55" w:rsidRPr="008A67D7" w:rsidRDefault="00986F55" w:rsidP="00986F55">
            <w:pPr>
              <w:tabs>
                <w:tab w:val="left" w:leader="dot" w:pos="6021"/>
              </w:tabs>
            </w:pPr>
            <w:r w:rsidRPr="008A67D7">
              <w:tab/>
            </w:r>
          </w:p>
          <w:p w14:paraId="50C7F174" w14:textId="77777777" w:rsidR="00986F55" w:rsidRPr="008A67D7" w:rsidRDefault="00986F55" w:rsidP="00986F55"/>
          <w:p w14:paraId="2186C875" w14:textId="77777777" w:rsidR="00986F55" w:rsidRPr="008A67D7" w:rsidRDefault="00986F55" w:rsidP="00986F55">
            <w:r w:rsidRPr="008A67D7">
              <w:t>How many degrees away from the equator are the Tropics of Cancer and Capricorn?</w:t>
            </w:r>
          </w:p>
          <w:p w14:paraId="4AC4F7C3" w14:textId="77777777" w:rsidR="00986F55" w:rsidRPr="008A67D7" w:rsidRDefault="00986F55" w:rsidP="00986F55">
            <w:pPr>
              <w:tabs>
                <w:tab w:val="left" w:leader="dot" w:pos="6021"/>
              </w:tabs>
            </w:pPr>
            <w:r w:rsidRPr="008A67D7">
              <w:tab/>
            </w:r>
          </w:p>
          <w:p w14:paraId="0161C3B8" w14:textId="77777777" w:rsidR="00986F55" w:rsidRPr="008A67D7" w:rsidRDefault="00986F55" w:rsidP="00986F55"/>
          <w:p w14:paraId="1E9E0F16" w14:textId="77777777" w:rsidR="00986F55" w:rsidRPr="008A67D7" w:rsidRDefault="00986F55" w:rsidP="00986F55">
            <w:r w:rsidRPr="008A67D7">
              <w:t>How many degrees away from the equator are the poles?</w:t>
            </w:r>
          </w:p>
          <w:p w14:paraId="30B57D09" w14:textId="77777777" w:rsidR="00986F55" w:rsidRPr="008A67D7" w:rsidRDefault="00986F55" w:rsidP="00112DD6">
            <w:pPr>
              <w:tabs>
                <w:tab w:val="left" w:leader="dot" w:pos="5987"/>
              </w:tabs>
              <w:spacing w:before="120" w:after="240" w:line="240" w:lineRule="auto"/>
              <w:rPr>
                <w:rFonts w:eastAsia="Dotum"/>
                <w:szCs w:val="22"/>
              </w:rPr>
            </w:pPr>
            <w:r w:rsidRPr="008A67D7">
              <w:rPr>
                <w:rFonts w:eastAsia="Dotum"/>
                <w:szCs w:val="22"/>
              </w:rPr>
              <w:tab/>
            </w:r>
          </w:p>
        </w:tc>
      </w:tr>
      <w:tr w:rsidR="00B2648F" w:rsidRPr="008A67D7" w14:paraId="744EE2B6" w14:textId="77777777" w:rsidTr="00B2648F">
        <w:trPr>
          <w:trHeight w:val="1717"/>
        </w:trPr>
        <w:tc>
          <w:tcPr>
            <w:tcW w:w="9498" w:type="dxa"/>
            <w:gridSpan w:val="2"/>
          </w:tcPr>
          <w:p w14:paraId="07D793D4" w14:textId="77777777" w:rsidR="00B2648F" w:rsidRPr="008A67D7" w:rsidRDefault="00B2648F" w:rsidP="00393569">
            <w:pPr>
              <w:spacing w:before="120" w:after="120"/>
            </w:pPr>
            <w:r w:rsidRPr="008A67D7">
              <w:rPr>
                <w:noProof/>
                <w:sz w:val="56"/>
                <w:lang w:eastAsia="en-GB"/>
              </w:rPr>
              <mc:AlternateContent>
                <mc:Choice Requires="wpg">
                  <w:drawing>
                    <wp:inline distT="0" distB="0" distL="0" distR="0" wp14:anchorId="1E205B38" wp14:editId="5A58373A">
                      <wp:extent cx="6098400" cy="971550"/>
                      <wp:effectExtent l="19050" t="19050" r="17145" b="19050"/>
                      <wp:docPr id="139" name="Group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8400" cy="971550"/>
                                <a:chOff x="-4486273" y="2"/>
                                <a:chExt cx="6098400" cy="971550"/>
                              </a:xfrm>
                            </wpg:grpSpPr>
                            <wps:wsp>
                              <wps:cNvPr id="140" name="Rounded Rectangle 140"/>
                              <wps:cNvSpPr/>
                              <wps:spPr>
                                <a:xfrm>
                                  <a:off x="-4486273" y="2"/>
                                  <a:ext cx="6098400" cy="97155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3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CC1B29" w14:textId="77777777" w:rsidR="003C7D3D" w:rsidRPr="00CA39EB" w:rsidRDefault="003C7D3D" w:rsidP="00B2648F">
                                    <w:pPr>
                                      <w:rPr>
                                        <w:rFonts w:asciiTheme="minorHAnsi" w:hAnsiTheme="minorHAnsi"/>
                                        <w:sz w:val="36"/>
                                        <w:szCs w:val="36"/>
                                      </w:rPr>
                                    </w:pPr>
                                    <w:r w:rsidRPr="00CA39EB">
                                      <w:rPr>
                                        <w:rFonts w:asciiTheme="minorHAnsi" w:hAnsiTheme="minorHAnsi"/>
                                        <w:b/>
                                        <w:sz w:val="36"/>
                                        <w:szCs w:val="36"/>
                                      </w:rPr>
                                      <w:t>Hint:</w:t>
                                    </w:r>
                                    <w:r w:rsidRPr="00CA39EB">
                                      <w:rPr>
                                        <w:rFonts w:asciiTheme="minorHAnsi" w:hAnsiTheme="minorHAnsi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</w:p>
                                  <w:p w14:paraId="063AC7E5" w14:textId="77777777" w:rsidR="003C7D3D" w:rsidRPr="00CA39EB" w:rsidRDefault="003C7D3D" w:rsidP="00B2648F">
                                    <w:pPr>
                                      <w:rPr>
                                        <w:rFonts w:asciiTheme="minorHAnsi" w:hAnsiTheme="minorHAnsi"/>
                                        <w:szCs w:val="24"/>
                                      </w:rPr>
                                    </w:pPr>
                                    <w:r w:rsidRPr="00CA39EB">
                                      <w:rPr>
                                        <w:rFonts w:asciiTheme="minorHAnsi" w:hAnsiTheme="minorHAnsi"/>
                                      </w:rPr>
                                      <w:t xml:space="preserve">Consider where the location is on the globe. For example the above map shows a location </w:t>
                                    </w:r>
                                    <w:r w:rsidRPr="00CA39EB">
                                      <w:rPr>
                                        <w:rFonts w:asciiTheme="minorHAnsi" w:hAnsiTheme="minorHAnsi"/>
                                        <w:b/>
                                      </w:rPr>
                                      <w:t>north</w:t>
                                    </w:r>
                                    <w:r w:rsidRPr="00CA39EB">
                                      <w:rPr>
                                        <w:rFonts w:asciiTheme="minorHAnsi" w:hAnsiTheme="minorHAnsi"/>
                                      </w:rPr>
                                      <w:t xml:space="preserve"> of the equator and </w:t>
                                    </w:r>
                                    <w:r w:rsidRPr="00CA39EB">
                                      <w:rPr>
                                        <w:rFonts w:asciiTheme="minorHAnsi" w:hAnsiTheme="minorHAnsi"/>
                                        <w:b/>
                                      </w:rPr>
                                      <w:t>west</w:t>
                                    </w:r>
                                    <w:r w:rsidRPr="00CA39EB">
                                      <w:rPr>
                                        <w:rFonts w:asciiTheme="minorHAnsi" w:hAnsiTheme="minorHAnsi"/>
                                      </w:rPr>
                                      <w:t xml:space="preserve"> of the Greenwich meridian</w:t>
                                    </w:r>
                                    <w:r w:rsidRPr="00CA39EB">
                                      <w:rPr>
                                        <w:rFonts w:asciiTheme="minorHAnsi" w:hAnsiTheme="minorHAnsi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1" name="Picture 1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4407" y="66676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205B38" id="Group 139" o:spid="_x0000_s1145" style="width:480.2pt;height:76.5pt;mso-position-horizontal-relative:char;mso-position-vertical-relative:line" coordorigin="-44862" coordsize="6098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">
                      <v:roundrect id="Rounded Rectangle 140" o:spid="_x0000_s1146" style="position:absolute;left:-44862;width:60983;height:9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" filled="f" strokecolor="#11ab5a [3206]" strokeweight="2.25pt">
                        <v:textbox>
                          <w:txbxContent>
                            <w:p w14:paraId="59CC1B29" w14:textId="77777777" w:rsidR="003C7D3D" w:rsidRPr="00CA39EB" w:rsidRDefault="003C7D3D" w:rsidP="00B2648F">
                              <w:pPr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</w:rPr>
                              </w:pPr>
                              <w:r w:rsidRPr="00CA39EB">
                                <w:rPr>
                                  <w:rFonts w:asciiTheme="minorHAnsi" w:hAnsiTheme="minorHAnsi"/>
                                  <w:b/>
                                  <w:sz w:val="36"/>
                                  <w:szCs w:val="36"/>
                                </w:rPr>
                                <w:t>Hint:</w:t>
                              </w:r>
                              <w:r w:rsidRPr="00CA39EB"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063AC7E5" w14:textId="77777777" w:rsidR="003C7D3D" w:rsidRPr="00CA39EB" w:rsidRDefault="003C7D3D" w:rsidP="00B2648F">
                              <w:pPr>
                                <w:rPr>
                                  <w:rFonts w:asciiTheme="minorHAnsi" w:hAnsiTheme="minorHAnsi"/>
                                  <w:szCs w:val="24"/>
                                </w:rPr>
                              </w:pPr>
                              <w:r w:rsidRPr="00CA39EB">
                                <w:rPr>
                                  <w:rFonts w:asciiTheme="minorHAnsi" w:hAnsiTheme="minorHAnsi"/>
                                </w:rPr>
                                <w:t xml:space="preserve">Consider where the location is on the globe. For example the above map shows a location </w:t>
                              </w:r>
                              <w:r w:rsidRPr="00CA39EB">
                                <w:rPr>
                                  <w:rFonts w:asciiTheme="minorHAnsi" w:hAnsiTheme="minorHAnsi"/>
                                  <w:b/>
                                </w:rPr>
                                <w:t>north</w:t>
                              </w:r>
                              <w:r w:rsidRPr="00CA39EB">
                                <w:rPr>
                                  <w:rFonts w:asciiTheme="minorHAnsi" w:hAnsiTheme="minorHAnsi"/>
                                </w:rPr>
                                <w:t xml:space="preserve"> of the equator and </w:t>
                              </w:r>
                              <w:r w:rsidRPr="00CA39EB">
                                <w:rPr>
                                  <w:rFonts w:asciiTheme="minorHAnsi" w:hAnsiTheme="minorHAnsi"/>
                                  <w:b/>
                                </w:rPr>
                                <w:t>west</w:t>
                              </w:r>
                              <w:r w:rsidRPr="00CA39EB">
                                <w:rPr>
                                  <w:rFonts w:asciiTheme="minorHAnsi" w:hAnsiTheme="minorHAnsi"/>
                                </w:rPr>
                                <w:t xml:space="preserve"> of the Greenwich meridian</w:t>
                              </w:r>
                              <w:r w:rsidRPr="00CA39EB">
                                <w:rPr>
                                  <w:rFonts w:asciiTheme="minorHAnsi" w:hAnsiTheme="minorHAnsi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v:textbox>
                      </v:roundrect>
                      <v:shape id="Picture 141" o:spid="_x0000_s1147" type="#_x0000_t75" style="position:absolute;left:11244;top:666;width:3524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15C50E3" w14:textId="6E0371CC" w:rsidR="00F37D8C" w:rsidRPr="008A67D7" w:rsidRDefault="00D56597" w:rsidP="005562E8">
      <w:pPr>
        <w:spacing w:before="120" w:after="120" w:line="240" w:lineRule="auto"/>
        <w:jc w:val="center"/>
        <w:rPr>
          <w:rFonts w:asciiTheme="minorHAnsi" w:eastAsia="Dotum" w:hAnsiTheme="minorHAnsi"/>
          <w:szCs w:val="22"/>
        </w:rPr>
      </w:pPr>
      <w:r>
        <w:rPr>
          <w:rFonts w:asciiTheme="minorHAnsi" w:eastAsia="Dotum" w:hAnsiTheme="minorHAnsi"/>
          <w:noProof/>
          <w:szCs w:val="22"/>
          <w:lang w:eastAsia="en-GB"/>
        </w:rPr>
        <w:lastRenderedPageBreak/>
        <w:drawing>
          <wp:inline distT="0" distB="0" distL="0" distR="0" wp14:anchorId="153195CC" wp14:editId="24204101">
            <wp:extent cx="4373737" cy="4316818"/>
            <wp:effectExtent l="0" t="0" r="8255" b="762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s map.pn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545" cy="432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D62E" w14:textId="77777777" w:rsidR="00F37D8C" w:rsidRPr="008A67D7" w:rsidRDefault="00F37D8C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</w:p>
    <w:p w14:paraId="650061A6" w14:textId="2D5C9CB9" w:rsidR="00410735" w:rsidRPr="008A67D7" w:rsidRDefault="00410735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>Sometimes you may need to be more precise when giving latitude and longitud</w:t>
      </w:r>
      <w:r w:rsidR="00961552">
        <w:rPr>
          <w:rFonts w:asciiTheme="minorHAnsi" w:eastAsia="Dotum" w:hAnsiTheme="minorHAnsi"/>
          <w:szCs w:val="22"/>
        </w:rPr>
        <w:t>e references (like when giving six</w:t>
      </w:r>
      <w:r w:rsidR="00165106">
        <w:rPr>
          <w:rFonts w:asciiTheme="minorHAnsi" w:eastAsia="Dotum" w:hAnsiTheme="minorHAnsi"/>
          <w:szCs w:val="22"/>
        </w:rPr>
        <w:t>-</w:t>
      </w:r>
      <w:r w:rsidRPr="008A67D7">
        <w:rPr>
          <w:rFonts w:asciiTheme="minorHAnsi" w:eastAsia="Dotum" w:hAnsiTheme="minorHAnsi"/>
          <w:szCs w:val="22"/>
        </w:rPr>
        <w:t>figure grid references). You will need to include a further figure to note how far along or up the square the location is.</w:t>
      </w:r>
    </w:p>
    <w:p w14:paraId="089EF1D6" w14:textId="4F8AA42B" w:rsidR="00410735" w:rsidRPr="008A67D7" w:rsidRDefault="00410735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>E.g. the latitude and longitude of the cross symbol</w:t>
      </w:r>
      <w:r w:rsidR="003A195C">
        <w:rPr>
          <w:rFonts w:asciiTheme="minorHAnsi" w:eastAsia="Dotum" w:hAnsiTheme="minorHAnsi"/>
          <w:szCs w:val="22"/>
        </w:rPr>
        <w:t xml:space="preserve"> </w:t>
      </w:r>
      <w:r w:rsidRPr="008A67D7">
        <w:rPr>
          <w:rFonts w:asciiTheme="minorHAnsi" w:eastAsia="Dotum" w:hAnsiTheme="minorHAnsi"/>
          <w:szCs w:val="22"/>
        </w:rPr>
        <w:t xml:space="preserve"> </w:t>
      </w:r>
      <w:r w:rsidR="003A195C" w:rsidRPr="008A67D7">
        <w:rPr>
          <w:rFonts w:eastAsia="Dotum" w:cs="Tahoma"/>
          <w:noProof/>
          <w:szCs w:val="22"/>
          <w:lang w:eastAsia="en-GB"/>
        </w:rPr>
        <w:drawing>
          <wp:inline distT="0" distB="0" distL="0" distR="0" wp14:anchorId="0ADE45CD" wp14:editId="0C287A54">
            <wp:extent cx="353569" cy="353569"/>
            <wp:effectExtent l="0" t="0" r="889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s 6.pn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9" cy="35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95C">
        <w:rPr>
          <w:rFonts w:asciiTheme="minorHAnsi" w:eastAsia="Dotum" w:hAnsiTheme="minorHAnsi"/>
          <w:szCs w:val="22"/>
        </w:rPr>
        <w:t xml:space="preserve">  </w:t>
      </w:r>
      <w:r w:rsidRPr="008A67D7">
        <w:rPr>
          <w:rFonts w:asciiTheme="minorHAnsi" w:eastAsia="Dotum" w:hAnsiTheme="minorHAnsi"/>
          <w:szCs w:val="22"/>
        </w:rPr>
        <w:t>is: 13°5’N 40°9’E</w:t>
      </w:r>
    </w:p>
    <w:p w14:paraId="54B0598F" w14:textId="77777777" w:rsidR="005562E8" w:rsidRPr="008A67D7" w:rsidRDefault="005562E8" w:rsidP="005562E8">
      <w:pPr>
        <w:rPr>
          <w:rFonts w:asciiTheme="minorHAnsi" w:hAnsiTheme="minorHAnsi"/>
          <w:color w:val="auto"/>
        </w:rPr>
      </w:pPr>
    </w:p>
    <w:p w14:paraId="0C68B358" w14:textId="77777777" w:rsidR="005562E8" w:rsidRPr="008A67D7" w:rsidRDefault="005562E8" w:rsidP="005562E8">
      <w:pPr>
        <w:spacing w:before="120" w:after="120"/>
        <w:rPr>
          <w:rFonts w:asciiTheme="minorHAnsi" w:hAnsiTheme="minorHAnsi"/>
          <w:color w:val="auto"/>
        </w:rPr>
      </w:pPr>
      <w:r w:rsidRPr="008A67D7">
        <w:rPr>
          <w:rFonts w:asciiTheme="minorHAnsi" w:hAnsiTheme="minorHAnsi"/>
          <w:color w:val="auto"/>
        </w:rPr>
        <w:t xml:space="preserve">Give the latitude and longitude of the following symbols: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9"/>
        <w:gridCol w:w="2410"/>
        <w:gridCol w:w="2410"/>
        <w:gridCol w:w="2410"/>
      </w:tblGrid>
      <w:tr w:rsidR="005562E8" w:rsidRPr="008A67D7" w14:paraId="28E21EDA" w14:textId="77777777" w:rsidTr="008145B1">
        <w:trPr>
          <w:trHeight w:val="567"/>
        </w:trPr>
        <w:tc>
          <w:tcPr>
            <w:tcW w:w="2409" w:type="dxa"/>
            <w:tcBorders>
              <w:right w:val="single" w:sz="18" w:space="0" w:color="11AB5A" w:themeColor="accent3"/>
            </w:tcBorders>
            <w:vAlign w:val="center"/>
          </w:tcPr>
          <w:p w14:paraId="27B4FC21" w14:textId="224C8027" w:rsidR="005562E8" w:rsidRPr="008A67D7" w:rsidRDefault="008145B1" w:rsidP="005562E8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  <w:r w:rsidRPr="008A67D7">
              <w:rPr>
                <w:rFonts w:eastAsia="Dotum" w:cs="Tahoma"/>
                <w:noProof/>
                <w:szCs w:val="22"/>
                <w:lang w:eastAsia="en-GB"/>
              </w:rPr>
              <w:drawing>
                <wp:inline distT="0" distB="0" distL="0" distR="0" wp14:anchorId="4E2DBC57" wp14:editId="4B9F3ACC">
                  <wp:extent cx="512065" cy="252985"/>
                  <wp:effectExtent l="0" t="0" r="254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s map.png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5" cy="25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65394A90" w14:textId="77777777" w:rsidR="005562E8" w:rsidRPr="008A67D7" w:rsidRDefault="005562E8" w:rsidP="008145B1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</w:p>
        </w:tc>
        <w:tc>
          <w:tcPr>
            <w:tcW w:w="2410" w:type="dxa"/>
            <w:tcBorders>
              <w:left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61EE6894" w14:textId="0277E808" w:rsidR="005562E8" w:rsidRPr="008A67D7" w:rsidRDefault="008145B1" w:rsidP="005562E8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  <w:r w:rsidRPr="008A67D7">
              <w:rPr>
                <w:rFonts w:eastAsia="Dotum" w:cs="Tahoma"/>
                <w:noProof/>
                <w:szCs w:val="22"/>
                <w:lang w:eastAsia="en-GB"/>
              </w:rPr>
              <w:drawing>
                <wp:inline distT="0" distB="0" distL="0" distR="0" wp14:anchorId="4D0D2BE9" wp14:editId="0D5A5B8C">
                  <wp:extent cx="335281" cy="292609"/>
                  <wp:effectExtent l="0" t="0" r="762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s 3.png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1" cy="29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122ECFAF" w14:textId="77777777" w:rsidR="005562E8" w:rsidRPr="008A67D7" w:rsidRDefault="005562E8" w:rsidP="008145B1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</w:p>
        </w:tc>
      </w:tr>
      <w:tr w:rsidR="005562E8" w:rsidRPr="008A67D7" w14:paraId="55AEFE89" w14:textId="77777777" w:rsidTr="008145B1">
        <w:trPr>
          <w:trHeight w:val="567"/>
        </w:trPr>
        <w:tc>
          <w:tcPr>
            <w:tcW w:w="2409" w:type="dxa"/>
            <w:tcBorders>
              <w:right w:val="single" w:sz="18" w:space="0" w:color="11AB5A" w:themeColor="accent3"/>
            </w:tcBorders>
            <w:vAlign w:val="center"/>
          </w:tcPr>
          <w:p w14:paraId="05C66678" w14:textId="4C5FF0F5" w:rsidR="005562E8" w:rsidRPr="008A67D7" w:rsidRDefault="008145B1" w:rsidP="005562E8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  <w:r w:rsidRPr="008A67D7">
              <w:rPr>
                <w:rFonts w:eastAsia="Dotum" w:cs="Tahoma"/>
                <w:noProof/>
                <w:szCs w:val="22"/>
                <w:lang w:eastAsia="en-GB"/>
              </w:rPr>
              <w:drawing>
                <wp:inline distT="0" distB="0" distL="0" distR="0" wp14:anchorId="1D48A712" wp14:editId="073E2DB7">
                  <wp:extent cx="347473" cy="329185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s 4.png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3" cy="32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2755B1D5" w14:textId="77777777" w:rsidR="005562E8" w:rsidRPr="008A67D7" w:rsidRDefault="005562E8" w:rsidP="008145B1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</w:p>
        </w:tc>
        <w:tc>
          <w:tcPr>
            <w:tcW w:w="2410" w:type="dxa"/>
            <w:tcBorders>
              <w:left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1D94009D" w14:textId="71195500" w:rsidR="005562E8" w:rsidRPr="008A67D7" w:rsidRDefault="008145B1" w:rsidP="008145B1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  <w:r w:rsidRPr="008A67D7">
              <w:rPr>
                <w:rFonts w:eastAsia="Dotum" w:cs="Tahoma"/>
                <w:noProof/>
                <w:szCs w:val="22"/>
                <w:lang w:eastAsia="en-GB"/>
              </w:rPr>
              <w:drawing>
                <wp:inline distT="0" distB="0" distL="0" distR="0" wp14:anchorId="2AECFFDE" wp14:editId="5ABB06C0">
                  <wp:extent cx="291915" cy="296883"/>
                  <wp:effectExtent l="0" t="0" r="0" b="825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s 7.png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07" cy="29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51E83E68" w14:textId="77777777" w:rsidR="005562E8" w:rsidRPr="008A67D7" w:rsidRDefault="005562E8" w:rsidP="008145B1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</w:p>
        </w:tc>
      </w:tr>
      <w:tr w:rsidR="005562E8" w:rsidRPr="008A67D7" w14:paraId="25513712" w14:textId="77777777" w:rsidTr="008145B1">
        <w:trPr>
          <w:trHeight w:val="567"/>
        </w:trPr>
        <w:tc>
          <w:tcPr>
            <w:tcW w:w="2409" w:type="dxa"/>
            <w:tcBorders>
              <w:right w:val="single" w:sz="18" w:space="0" w:color="11AB5A" w:themeColor="accent3"/>
            </w:tcBorders>
            <w:vAlign w:val="center"/>
          </w:tcPr>
          <w:p w14:paraId="3567B70B" w14:textId="7572F83F" w:rsidR="005562E8" w:rsidRPr="008A67D7" w:rsidRDefault="008145B1" w:rsidP="008145B1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  <w:r w:rsidRPr="008A67D7">
              <w:rPr>
                <w:rFonts w:eastAsia="Dotum" w:cs="Tahoma"/>
                <w:noProof/>
                <w:szCs w:val="22"/>
                <w:lang w:eastAsia="en-GB"/>
              </w:rPr>
              <w:drawing>
                <wp:inline distT="0" distB="0" distL="0" distR="0" wp14:anchorId="6FBB2EF1" wp14:editId="7B04D7F2">
                  <wp:extent cx="438913" cy="438913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s 1.png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3" cy="43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66E602B3" w14:textId="77777777" w:rsidR="005562E8" w:rsidRPr="008A67D7" w:rsidRDefault="005562E8" w:rsidP="008145B1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</w:p>
        </w:tc>
        <w:tc>
          <w:tcPr>
            <w:tcW w:w="2410" w:type="dxa"/>
            <w:tcBorders>
              <w:left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210287D6" w14:textId="34D61901" w:rsidR="005562E8" w:rsidRPr="008A67D7" w:rsidRDefault="008145B1" w:rsidP="008145B1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  <w:r w:rsidRPr="008A67D7">
              <w:rPr>
                <w:rFonts w:eastAsia="Dotum" w:cs="Tahoma"/>
                <w:noProof/>
                <w:szCs w:val="22"/>
                <w:lang w:eastAsia="en-GB"/>
              </w:rPr>
              <w:drawing>
                <wp:inline distT="0" distB="0" distL="0" distR="0" wp14:anchorId="4B2E0AE3" wp14:editId="406473B7">
                  <wp:extent cx="359665" cy="326137"/>
                  <wp:effectExtent l="0" t="0" r="254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s 5.pn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5" cy="32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7921EB6A" w14:textId="77777777" w:rsidR="005562E8" w:rsidRPr="008A67D7" w:rsidRDefault="005562E8" w:rsidP="008145B1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</w:p>
        </w:tc>
      </w:tr>
      <w:tr w:rsidR="005562E8" w:rsidRPr="008A67D7" w14:paraId="53732D26" w14:textId="77777777" w:rsidTr="008145B1">
        <w:trPr>
          <w:trHeight w:val="567"/>
        </w:trPr>
        <w:tc>
          <w:tcPr>
            <w:tcW w:w="2409" w:type="dxa"/>
            <w:tcBorders>
              <w:right w:val="single" w:sz="18" w:space="0" w:color="11AB5A" w:themeColor="accent3"/>
            </w:tcBorders>
            <w:vAlign w:val="center"/>
          </w:tcPr>
          <w:p w14:paraId="37BA873B" w14:textId="06A474C1" w:rsidR="005562E8" w:rsidRPr="008A67D7" w:rsidRDefault="008145B1" w:rsidP="005562E8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  <w:r w:rsidRPr="008A67D7">
              <w:rPr>
                <w:rFonts w:eastAsia="Dotum" w:cs="Tahoma"/>
                <w:noProof/>
                <w:szCs w:val="22"/>
                <w:lang w:eastAsia="en-GB"/>
              </w:rPr>
              <w:drawing>
                <wp:inline distT="0" distB="0" distL="0" distR="0" wp14:anchorId="39C42026" wp14:editId="3412177D">
                  <wp:extent cx="420625" cy="326137"/>
                  <wp:effectExtent l="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s 8.pn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5" cy="32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09E2A62C" w14:textId="77777777" w:rsidR="005562E8" w:rsidRPr="008A67D7" w:rsidRDefault="005562E8" w:rsidP="008145B1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</w:p>
        </w:tc>
        <w:tc>
          <w:tcPr>
            <w:tcW w:w="2410" w:type="dxa"/>
            <w:tcBorders>
              <w:left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570DA140" w14:textId="7B3F462D" w:rsidR="005562E8" w:rsidRPr="008A67D7" w:rsidRDefault="008145B1" w:rsidP="008145B1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  <w:r w:rsidRPr="008A67D7">
              <w:rPr>
                <w:rFonts w:eastAsia="Dotum" w:cs="Tahoma"/>
                <w:noProof/>
                <w:szCs w:val="22"/>
                <w:lang w:eastAsia="en-GB"/>
              </w:rPr>
              <w:drawing>
                <wp:inline distT="0" distB="0" distL="0" distR="0" wp14:anchorId="4F2DB0B1" wp14:editId="26E04FD8">
                  <wp:extent cx="420625" cy="420625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s 2.pn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5" cy="42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40F00817" w14:textId="77777777" w:rsidR="005562E8" w:rsidRPr="008A67D7" w:rsidRDefault="005562E8" w:rsidP="008145B1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</w:p>
        </w:tc>
      </w:tr>
      <w:tr w:rsidR="005562E8" w:rsidRPr="008A67D7" w14:paraId="4FC76E16" w14:textId="77777777" w:rsidTr="008145B1">
        <w:trPr>
          <w:trHeight w:val="567"/>
        </w:trPr>
        <w:tc>
          <w:tcPr>
            <w:tcW w:w="2409" w:type="dxa"/>
            <w:tcBorders>
              <w:right w:val="single" w:sz="18" w:space="0" w:color="11AB5A" w:themeColor="accent3"/>
            </w:tcBorders>
            <w:vAlign w:val="center"/>
          </w:tcPr>
          <w:p w14:paraId="0497FFFF" w14:textId="70A764DE" w:rsidR="005562E8" w:rsidRPr="008A67D7" w:rsidRDefault="008145B1" w:rsidP="005562E8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  <w:r w:rsidRPr="008A67D7">
              <w:rPr>
                <w:rFonts w:eastAsia="Dotum" w:cs="Tahoma"/>
                <w:noProof/>
                <w:szCs w:val="22"/>
                <w:lang w:eastAsia="en-GB"/>
              </w:rPr>
              <w:drawing>
                <wp:inline distT="0" distB="0" distL="0" distR="0" wp14:anchorId="60D58BE3" wp14:editId="7B646B3D">
                  <wp:extent cx="252985" cy="399289"/>
                  <wp:effectExtent l="0" t="0" r="0" b="127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s 9.pn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5" cy="3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56449069" w14:textId="306B5803" w:rsidR="005562E8" w:rsidRPr="008A67D7" w:rsidRDefault="005562E8" w:rsidP="008145B1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</w:p>
        </w:tc>
        <w:tc>
          <w:tcPr>
            <w:tcW w:w="2410" w:type="dxa"/>
            <w:tcBorders>
              <w:left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1F64DD85" w14:textId="2E753E53" w:rsidR="005562E8" w:rsidRPr="008A67D7" w:rsidRDefault="008145B1" w:rsidP="008145B1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  <w:r w:rsidRPr="008A67D7">
              <w:rPr>
                <w:rFonts w:eastAsia="Dotum" w:cs="Tahoma"/>
                <w:noProof/>
                <w:szCs w:val="22"/>
                <w:lang w:eastAsia="en-GB"/>
              </w:rPr>
              <w:drawing>
                <wp:inline distT="0" distB="0" distL="0" distR="0" wp14:anchorId="301C201B" wp14:editId="42088BCB">
                  <wp:extent cx="353569" cy="353569"/>
                  <wp:effectExtent l="0" t="0" r="8890" b="889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s 6.png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69" cy="35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  <w:vAlign w:val="center"/>
          </w:tcPr>
          <w:p w14:paraId="7B92F4D4" w14:textId="211C3AD1" w:rsidR="005562E8" w:rsidRPr="008A67D7" w:rsidRDefault="008145B1" w:rsidP="008145B1">
            <w:pPr>
              <w:spacing w:before="120" w:after="120" w:line="240" w:lineRule="auto"/>
              <w:jc w:val="center"/>
              <w:rPr>
                <w:rFonts w:eastAsia="Dotum" w:cs="Tahoma"/>
                <w:szCs w:val="22"/>
              </w:rPr>
            </w:pPr>
            <w:r w:rsidRPr="008A67D7">
              <w:rPr>
                <w:rFonts w:eastAsia="Dotum"/>
                <w:szCs w:val="22"/>
              </w:rPr>
              <w:t>13°5’N 40°9’E</w:t>
            </w:r>
          </w:p>
        </w:tc>
      </w:tr>
    </w:tbl>
    <w:p w14:paraId="30D7329C" w14:textId="77777777" w:rsidR="00E41863" w:rsidRPr="008A67D7" w:rsidRDefault="00E41863" w:rsidP="00D56597">
      <w:pPr>
        <w:spacing w:line="240" w:lineRule="auto"/>
        <w:rPr>
          <w:rFonts w:asciiTheme="minorHAnsi" w:eastAsia="Dotum" w:hAnsiTheme="minorHAnsi" w:cs="Tahoma"/>
          <w:sz w:val="2"/>
          <w:szCs w:val="2"/>
        </w:rPr>
      </w:pPr>
    </w:p>
    <w:p w14:paraId="4ABD64BC" w14:textId="77777777" w:rsidR="000359AC" w:rsidRPr="008A67D7" w:rsidRDefault="000359AC" w:rsidP="00D56597">
      <w:pPr>
        <w:spacing w:line="240" w:lineRule="auto"/>
        <w:rPr>
          <w:rFonts w:asciiTheme="minorHAnsi" w:eastAsia="Dotum" w:hAnsiTheme="minorHAnsi" w:cs="Tahoma"/>
          <w:sz w:val="2"/>
          <w:szCs w:val="2"/>
        </w:rPr>
        <w:sectPr w:rsidR="000359AC" w:rsidRPr="008A67D7" w:rsidSect="00885D29">
          <w:pgSz w:w="11906" w:h="16838"/>
          <w:pgMar w:top="709" w:right="1134" w:bottom="709" w:left="1134" w:header="708" w:footer="708" w:gutter="0"/>
          <w:cols w:space="708"/>
          <w:docGrid w:linePitch="381"/>
        </w:sectPr>
      </w:pPr>
    </w:p>
    <w:p w14:paraId="5ECE66DF" w14:textId="77777777" w:rsidR="00410735" w:rsidRPr="008A67D7" w:rsidRDefault="00410735" w:rsidP="00986F55">
      <w:pPr>
        <w:pStyle w:val="SmallerHeading"/>
        <w:rPr>
          <w:rFonts w:asciiTheme="minorHAnsi" w:hAnsiTheme="minorHAnsi"/>
        </w:rPr>
      </w:pPr>
      <w:r w:rsidRPr="008A67D7">
        <w:rPr>
          <w:rFonts w:asciiTheme="minorHAnsi" w:hAnsiTheme="minorHAnsi"/>
        </w:rPr>
        <w:lastRenderedPageBreak/>
        <w:t>Synoptic charts</w:t>
      </w:r>
    </w:p>
    <w:p w14:paraId="574320E2" w14:textId="77777777" w:rsidR="00372802" w:rsidRDefault="00372802" w:rsidP="00885D29">
      <w:pPr>
        <w:spacing w:before="120" w:after="120" w:line="240" w:lineRule="auto"/>
        <w:jc w:val="both"/>
        <w:rPr>
          <w:rFonts w:asciiTheme="minorHAnsi" w:eastAsia="Dotum" w:hAnsiTheme="minorHAnsi"/>
          <w:szCs w:val="22"/>
        </w:rPr>
      </w:pPr>
      <w:r>
        <w:rPr>
          <w:rFonts w:asciiTheme="minorHAnsi" w:eastAsia="Dotum" w:hAnsiTheme="minorHAnsi"/>
          <w:noProof/>
          <w:szCs w:val="22"/>
          <w:lang w:eastAsia="en-GB"/>
        </w:rPr>
        <w:drawing>
          <wp:inline distT="0" distB="0" distL="0" distR="0" wp14:anchorId="7CAE4788" wp14:editId="17DF4950">
            <wp:extent cx="6089664" cy="4010025"/>
            <wp:effectExtent l="38100" t="38100" r="44450" b="285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mosphere_map.png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98728" cy="4015993"/>
                    </a:xfrm>
                    <a:prstGeom prst="rect">
                      <a:avLst/>
                    </a:prstGeom>
                    <a:ln w="28575">
                      <a:solidFill>
                        <a:schemeClr val="accent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D6C67" w14:textId="45517550" w:rsidR="00410735" w:rsidRPr="008A67D7" w:rsidRDefault="00410735" w:rsidP="00885D29">
      <w:pPr>
        <w:spacing w:before="120" w:after="120" w:line="240" w:lineRule="auto"/>
        <w:jc w:val="both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 xml:space="preserve">A synoptic chart is a map which shows the weather conditions for a particular area. It will show precipitation, wind speeds, atmospheric pressure, cloud cover and wind direction. The charts are ever-changing as weather fronts move and the atmospheric conditions change. </w:t>
      </w:r>
    </w:p>
    <w:p w14:paraId="48447AC4" w14:textId="77777777" w:rsidR="00410735" w:rsidRPr="008A67D7" w:rsidRDefault="00410735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</w:p>
    <w:p w14:paraId="062698C2" w14:textId="77777777" w:rsidR="00410735" w:rsidRPr="008A67D7" w:rsidRDefault="00410735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 xml:space="preserve">In your exam you won’t need to draw a synoptic chart but you will be expected to have a good understanding of what they show. </w:t>
      </w:r>
    </w:p>
    <w:p w14:paraId="11BEFF01" w14:textId="77777777" w:rsidR="006875AE" w:rsidRPr="008A67D7" w:rsidRDefault="006875AE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</w:p>
    <w:p w14:paraId="67498980" w14:textId="77777777" w:rsidR="00410735" w:rsidRPr="008A67D7" w:rsidRDefault="00410735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>The</w:t>
      </w:r>
      <w:r w:rsidR="006875AE" w:rsidRPr="008A67D7">
        <w:rPr>
          <w:rFonts w:asciiTheme="minorHAnsi" w:eastAsia="Dotum" w:hAnsiTheme="minorHAnsi"/>
          <w:szCs w:val="22"/>
        </w:rPr>
        <w:t xml:space="preserve"> lines on the map are isobars; </w:t>
      </w:r>
      <w:r w:rsidRPr="008A67D7">
        <w:rPr>
          <w:rFonts w:asciiTheme="minorHAnsi" w:eastAsia="Dotum" w:hAnsiTheme="minorHAnsi"/>
          <w:szCs w:val="22"/>
        </w:rPr>
        <w:t xml:space="preserve">these join together lines of equal atmospheric pressure. The higher the number, the higher the pressure. The closer the lines are together the higher the wind speed. </w:t>
      </w:r>
    </w:p>
    <w:p w14:paraId="0B2CDFED" w14:textId="77777777" w:rsidR="00410735" w:rsidRPr="008A67D7" w:rsidRDefault="00410735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</w:p>
    <w:p w14:paraId="53973434" w14:textId="77777777" w:rsidR="00410735" w:rsidRPr="008A67D7" w:rsidRDefault="00410735" w:rsidP="00571204">
      <w:pPr>
        <w:spacing w:before="120" w:after="120" w:line="240" w:lineRule="auto"/>
        <w:rPr>
          <w:rFonts w:asciiTheme="minorHAnsi" w:eastAsia="Dotum" w:hAnsiTheme="minorHAnsi"/>
          <w:b/>
          <w:szCs w:val="22"/>
        </w:rPr>
      </w:pPr>
      <w:r w:rsidRPr="008A67D7">
        <w:rPr>
          <w:rFonts w:asciiTheme="minorHAnsi" w:eastAsia="Dotum" w:hAnsiTheme="minorHAnsi"/>
          <w:b/>
          <w:szCs w:val="22"/>
        </w:rPr>
        <w:t>Questions:</w:t>
      </w:r>
    </w:p>
    <w:p w14:paraId="6ABA9611" w14:textId="6E0F10F6" w:rsidR="006875AE" w:rsidRPr="008A67D7" w:rsidRDefault="00410735" w:rsidP="00614417">
      <w:pPr>
        <w:pStyle w:val="ListParagraph"/>
        <w:numPr>
          <w:ilvl w:val="0"/>
          <w:numId w:val="25"/>
        </w:numPr>
        <w:tabs>
          <w:tab w:val="left" w:leader="dot" w:pos="3011"/>
        </w:tabs>
        <w:spacing w:before="120" w:after="120" w:line="240" w:lineRule="auto"/>
        <w:contextualSpacing w:val="0"/>
        <w:rPr>
          <w:rFonts w:asciiTheme="minorHAnsi" w:eastAsia="Dotum" w:hAnsiTheme="minorHAnsi" w:cstheme="minorBidi"/>
          <w:szCs w:val="22"/>
        </w:rPr>
      </w:pPr>
      <w:r w:rsidRPr="008A67D7">
        <w:rPr>
          <w:rFonts w:asciiTheme="minorHAnsi" w:eastAsia="Dotum" w:hAnsiTheme="minorHAnsi" w:cstheme="minorBidi"/>
          <w:szCs w:val="22"/>
        </w:rPr>
        <w:t>What do the red lines with semicircles indicate?</w:t>
      </w:r>
    </w:p>
    <w:p w14:paraId="131BE897" w14:textId="77777777" w:rsidR="006875AE" w:rsidRPr="008A67D7" w:rsidRDefault="00410735" w:rsidP="00614417">
      <w:pPr>
        <w:pStyle w:val="ListParagraph"/>
        <w:numPr>
          <w:ilvl w:val="0"/>
          <w:numId w:val="25"/>
        </w:numPr>
        <w:tabs>
          <w:tab w:val="left" w:leader="dot" w:pos="3011"/>
        </w:tabs>
        <w:spacing w:before="120" w:after="120" w:line="240" w:lineRule="auto"/>
        <w:ind w:left="357" w:hanging="357"/>
        <w:contextualSpacing w:val="0"/>
        <w:rPr>
          <w:rFonts w:asciiTheme="minorHAnsi" w:eastAsia="Dotum" w:hAnsiTheme="minorHAnsi" w:cstheme="minorBidi"/>
          <w:szCs w:val="22"/>
        </w:rPr>
      </w:pPr>
      <w:r w:rsidRPr="008A67D7">
        <w:rPr>
          <w:rFonts w:asciiTheme="minorHAnsi" w:eastAsia="Dotum" w:hAnsiTheme="minorHAnsi" w:cstheme="minorBidi"/>
          <w:szCs w:val="22"/>
        </w:rPr>
        <w:t>What do the blue line</w:t>
      </w:r>
      <w:r w:rsidR="006875AE" w:rsidRPr="008A67D7">
        <w:rPr>
          <w:rFonts w:asciiTheme="minorHAnsi" w:eastAsia="Dotum" w:hAnsiTheme="minorHAnsi" w:cstheme="minorBidi"/>
          <w:szCs w:val="22"/>
        </w:rPr>
        <w:t>s</w:t>
      </w:r>
      <w:r w:rsidRPr="008A67D7">
        <w:rPr>
          <w:rFonts w:asciiTheme="minorHAnsi" w:eastAsia="Dotum" w:hAnsiTheme="minorHAnsi" w:cstheme="minorBidi"/>
          <w:szCs w:val="22"/>
        </w:rPr>
        <w:t xml:space="preserve"> with triangles indicate?</w:t>
      </w:r>
    </w:p>
    <w:p w14:paraId="30B6973D" w14:textId="77777777" w:rsidR="006875AE" w:rsidRPr="008A67D7" w:rsidRDefault="00410735" w:rsidP="00614417">
      <w:pPr>
        <w:pStyle w:val="ListParagraph"/>
        <w:numPr>
          <w:ilvl w:val="0"/>
          <w:numId w:val="25"/>
        </w:numPr>
        <w:tabs>
          <w:tab w:val="left" w:leader="dot" w:pos="3011"/>
        </w:tabs>
        <w:spacing w:before="120" w:after="120" w:line="240" w:lineRule="auto"/>
        <w:ind w:left="357" w:hanging="357"/>
        <w:contextualSpacing w:val="0"/>
        <w:rPr>
          <w:rFonts w:asciiTheme="minorHAnsi" w:eastAsia="Dotum" w:hAnsiTheme="minorHAnsi" w:cstheme="minorBidi"/>
          <w:szCs w:val="22"/>
        </w:rPr>
      </w:pPr>
      <w:r w:rsidRPr="008A67D7">
        <w:rPr>
          <w:rFonts w:asciiTheme="minorHAnsi" w:eastAsia="Dotum" w:hAnsiTheme="minorHAnsi" w:cstheme="minorBidi"/>
          <w:szCs w:val="22"/>
        </w:rPr>
        <w:t>What do the purple lines with semicircles and triangles indicate?</w:t>
      </w:r>
    </w:p>
    <w:p w14:paraId="67D4C358" w14:textId="77777777" w:rsidR="006875AE" w:rsidRPr="008A67D7" w:rsidRDefault="00410735" w:rsidP="00614417">
      <w:pPr>
        <w:pStyle w:val="ListParagraph"/>
        <w:numPr>
          <w:ilvl w:val="0"/>
          <w:numId w:val="25"/>
        </w:numPr>
        <w:tabs>
          <w:tab w:val="left" w:leader="dot" w:pos="3011"/>
        </w:tabs>
        <w:spacing w:before="120" w:after="120" w:line="240" w:lineRule="auto"/>
        <w:ind w:left="357" w:hanging="357"/>
        <w:contextualSpacing w:val="0"/>
        <w:rPr>
          <w:rFonts w:asciiTheme="minorHAnsi" w:eastAsia="Dotum" w:hAnsiTheme="minorHAnsi" w:cstheme="minorBidi"/>
          <w:szCs w:val="22"/>
        </w:rPr>
      </w:pPr>
      <w:r w:rsidRPr="008A67D7">
        <w:rPr>
          <w:rFonts w:asciiTheme="minorHAnsi" w:eastAsia="Dotum" w:hAnsiTheme="minorHAnsi" w:cstheme="minorBidi"/>
          <w:szCs w:val="22"/>
        </w:rPr>
        <w:t>What would you expect the weather to be over the Irish Sea?</w:t>
      </w:r>
    </w:p>
    <w:p w14:paraId="6856EC0B" w14:textId="77777777" w:rsidR="00410735" w:rsidRPr="008A67D7" w:rsidRDefault="00410735" w:rsidP="00614417">
      <w:pPr>
        <w:pStyle w:val="ListParagraph"/>
        <w:numPr>
          <w:ilvl w:val="0"/>
          <w:numId w:val="25"/>
        </w:numPr>
        <w:tabs>
          <w:tab w:val="left" w:leader="dot" w:pos="3011"/>
        </w:tabs>
        <w:spacing w:before="120" w:after="120" w:line="240" w:lineRule="auto"/>
        <w:ind w:left="357" w:hanging="357"/>
        <w:contextualSpacing w:val="0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 w:cstheme="minorBidi"/>
          <w:szCs w:val="22"/>
        </w:rPr>
        <w:t>What type of atmospheric pressure is found over</w:t>
      </w:r>
      <w:r w:rsidRPr="008A67D7">
        <w:rPr>
          <w:rFonts w:asciiTheme="minorHAnsi" w:eastAsia="Dotum" w:hAnsiTheme="minorHAnsi"/>
          <w:szCs w:val="22"/>
        </w:rPr>
        <w:t xml:space="preserve"> the UK?</w:t>
      </w:r>
    </w:p>
    <w:p w14:paraId="69AA6378" w14:textId="77777777" w:rsidR="000359AC" w:rsidRPr="008A67D7" w:rsidRDefault="000359AC" w:rsidP="00571204">
      <w:pPr>
        <w:shd w:val="clear" w:color="auto" w:fill="F7AA83" w:themeFill="accent1" w:themeFillTint="99"/>
        <w:spacing w:before="120" w:after="120" w:line="240" w:lineRule="auto"/>
        <w:rPr>
          <w:rFonts w:asciiTheme="minorHAnsi" w:eastAsia="Dotum" w:hAnsiTheme="minorHAnsi"/>
          <w:szCs w:val="22"/>
        </w:rPr>
        <w:sectPr w:rsidR="000359AC" w:rsidRPr="008A67D7" w:rsidSect="00885D29">
          <w:pgSz w:w="11906" w:h="16838"/>
          <w:pgMar w:top="709" w:right="1134" w:bottom="709" w:left="1134" w:header="708" w:footer="708" w:gutter="0"/>
          <w:cols w:space="708"/>
          <w:docGrid w:linePitch="381"/>
        </w:sectPr>
      </w:pPr>
    </w:p>
    <w:p w14:paraId="48B6EE00" w14:textId="77777777" w:rsidR="006875AE" w:rsidRPr="008A67D7" w:rsidRDefault="006875AE" w:rsidP="00986F55">
      <w:pPr>
        <w:pStyle w:val="SmallerHeading"/>
        <w:rPr>
          <w:rFonts w:asciiTheme="minorHAnsi" w:hAnsiTheme="minorHAnsi"/>
        </w:rPr>
      </w:pPr>
      <w:r w:rsidRPr="008A67D7">
        <w:rPr>
          <w:rFonts w:asciiTheme="minorHAnsi" w:hAnsiTheme="minorHAnsi"/>
        </w:rPr>
        <w:lastRenderedPageBreak/>
        <w:t>Constructing a cross section</w:t>
      </w:r>
    </w:p>
    <w:p w14:paraId="2CD5560F" w14:textId="77777777" w:rsidR="006875AE" w:rsidRPr="008A67D7" w:rsidRDefault="006875AE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 xml:space="preserve">A cross section shows how relief (height) changes along a chosen route. They are shown on a graph. </w:t>
      </w:r>
    </w:p>
    <w:p w14:paraId="0F53520C" w14:textId="77777777" w:rsidR="006875AE" w:rsidRPr="008A67D7" w:rsidRDefault="006875AE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>For this task you will need some graph paper.</w:t>
      </w:r>
    </w:p>
    <w:p w14:paraId="0A7F4C9C" w14:textId="77777777" w:rsidR="006875AE" w:rsidRPr="008A67D7" w:rsidRDefault="006875AE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</w:p>
    <w:p w14:paraId="50AAC3A1" w14:textId="77777777" w:rsidR="006875AE" w:rsidRPr="008A67D7" w:rsidRDefault="006875AE" w:rsidP="00885D29">
      <w:pPr>
        <w:pStyle w:val="ListParagraph"/>
        <w:numPr>
          <w:ilvl w:val="0"/>
          <w:numId w:val="40"/>
        </w:numPr>
        <w:tabs>
          <w:tab w:val="left" w:leader="dot" w:pos="3011"/>
        </w:tabs>
        <w:spacing w:before="120" w:after="120" w:line="240" w:lineRule="auto"/>
        <w:contextualSpacing w:val="0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szCs w:val="22"/>
        </w:rPr>
        <w:t>Using the diagrams below, construct two cross sections.</w:t>
      </w:r>
    </w:p>
    <w:p w14:paraId="421FD1DA" w14:textId="77777777" w:rsidR="001D63EA" w:rsidRPr="008A67D7" w:rsidRDefault="001D63EA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 w:rsidRPr="008A67D7">
        <w:rPr>
          <w:rFonts w:asciiTheme="minorHAnsi" w:eastAsia="Dotum" w:hAnsiTheme="minorHAnsi"/>
          <w:b/>
          <w:szCs w:val="22"/>
        </w:rPr>
        <w:t>Diagram A</w:t>
      </w:r>
    </w:p>
    <w:p w14:paraId="17AA5169" w14:textId="1284F068" w:rsidR="001D63EA" w:rsidRPr="008A67D7" w:rsidRDefault="000819A3" w:rsidP="000819A3">
      <w:pPr>
        <w:spacing w:before="120" w:after="120" w:line="240" w:lineRule="auto"/>
        <w:jc w:val="center"/>
        <w:rPr>
          <w:rFonts w:asciiTheme="minorHAnsi" w:eastAsia="Dotum" w:hAnsiTheme="minorHAnsi"/>
          <w:szCs w:val="22"/>
        </w:rPr>
      </w:pPr>
      <w:r>
        <w:rPr>
          <w:noProof/>
          <w:sz w:val="16"/>
          <w:szCs w:val="16"/>
          <w:lang w:eastAsia="en-GB"/>
        </w:rPr>
        <mc:AlternateContent>
          <mc:Choice Requires="wpg">
            <w:drawing>
              <wp:inline distT="0" distB="0" distL="0" distR="0" wp14:anchorId="11077763" wp14:editId="5CC2D35B">
                <wp:extent cx="5730850" cy="3263462"/>
                <wp:effectExtent l="0" t="0" r="3810" b="0"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50" cy="3263462"/>
                          <a:chOff x="0" y="0"/>
                          <a:chExt cx="4964687" cy="2827347"/>
                        </a:xfrm>
                      </wpg:grpSpPr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687" cy="282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ounded Rectangle 4"/>
                        <wps:cNvSpPr/>
                        <wps:spPr>
                          <a:xfrm>
                            <a:off x="359028" y="482444"/>
                            <a:ext cx="421640" cy="32385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E5F0D4" w14:textId="77777777" w:rsidR="003C7D3D" w:rsidRPr="008E578E" w:rsidRDefault="003C7D3D" w:rsidP="000819A3">
                              <w:pPr>
                                <w:spacing w:line="240" w:lineRule="auto"/>
                                <w:jc w:val="center"/>
                                <w:rPr>
                                  <w:rFonts w:ascii="Optima" w:hAnsi="Optima"/>
                                  <w:szCs w:val="22"/>
                                </w:rPr>
                              </w:pPr>
                              <w:r>
                                <w:rPr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unded Rectangle 9"/>
                        <wps:cNvSpPr/>
                        <wps:spPr>
                          <a:xfrm>
                            <a:off x="942449" y="622690"/>
                            <a:ext cx="502285" cy="32385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54AC50" w14:textId="77777777" w:rsidR="003C7D3D" w:rsidRPr="008E578E" w:rsidRDefault="003C7D3D" w:rsidP="000819A3">
                              <w:pPr>
                                <w:spacing w:line="240" w:lineRule="auto"/>
                                <w:jc w:val="center"/>
                                <w:rPr>
                                  <w:rFonts w:ascii="Optima" w:hAnsi="Optima"/>
                                  <w:szCs w:val="22"/>
                                </w:rPr>
                              </w:pPr>
                              <w:r w:rsidRPr="008E578E">
                                <w:rPr>
                                  <w:szCs w:val="2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ounded Rectangle 70"/>
                        <wps:cNvSpPr/>
                        <wps:spPr>
                          <a:xfrm>
                            <a:off x="1441723" y="1043426"/>
                            <a:ext cx="487680" cy="32400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6354DA" w14:textId="77777777" w:rsidR="003C7D3D" w:rsidRPr="008E578E" w:rsidRDefault="003C7D3D" w:rsidP="000819A3">
                              <w:pPr>
                                <w:spacing w:line="240" w:lineRule="auto"/>
                                <w:jc w:val="center"/>
                                <w:rPr>
                                  <w:rFonts w:ascii="Optima" w:hAnsi="Optima"/>
                                  <w:szCs w:val="22"/>
                                </w:rPr>
                              </w:pPr>
                              <w:r>
                                <w:rPr>
                                  <w:szCs w:val="22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Rounded Rectangle 1024"/>
                        <wps:cNvSpPr/>
                        <wps:spPr>
                          <a:xfrm>
                            <a:off x="1290258" y="1464162"/>
                            <a:ext cx="502285" cy="324000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BAF63B" w14:textId="77777777" w:rsidR="003C7D3D" w:rsidRPr="008E578E" w:rsidRDefault="003C7D3D" w:rsidP="000819A3">
                              <w:pPr>
                                <w:spacing w:line="240" w:lineRule="auto"/>
                                <w:jc w:val="center"/>
                                <w:rPr>
                                  <w:rFonts w:ascii="Optima" w:hAnsi="Optima"/>
                                  <w:szCs w:val="22"/>
                                </w:rPr>
                              </w:pPr>
                              <w:r>
                                <w:rPr>
                                  <w:szCs w:val="22"/>
                                </w:rPr>
                                <w:t>3</w:t>
                              </w:r>
                              <w:r w:rsidRPr="008E578E">
                                <w:rPr>
                                  <w:szCs w:val="2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77763" id="Group 1026" o:spid="_x0000_s1148" style="width:451.25pt;height:256.95pt;mso-position-horizontal-relative:char;mso-position-vertical-relative:line" coordsize="49646,28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">
                <v:shape id="Picture 197" o:spid="_x0000_s1149" type="#_x0000_t75" style="position:absolute;width:49646;height:28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">
                  <v:imagedata r:id="rId64" o:title=""/>
                </v:shape>
                <v:roundrect id="Rounded Rectangle 4" o:spid="_x0000_s1150" style="position:absolute;left:3590;top:4824;width:4216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" stroked="f" strokeweight="2pt">
                  <v:fill opacity="32896f"/>
                  <v:textbox>
                    <w:txbxContent>
                      <w:p w14:paraId="27E5F0D4" w14:textId="77777777" w:rsidR="003C7D3D" w:rsidRPr="008E578E" w:rsidRDefault="003C7D3D" w:rsidP="000819A3">
                        <w:pPr>
                          <w:spacing w:line="240" w:lineRule="auto"/>
                          <w:jc w:val="center"/>
                          <w:rPr>
                            <w:rFonts w:ascii="Optima" w:hAnsi="Optima"/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>0</w:t>
                        </w:r>
                      </w:p>
                    </w:txbxContent>
                  </v:textbox>
                </v:roundrect>
                <v:roundrect id="Rounded Rectangle 9" o:spid="_x0000_s1151" style="position:absolute;left:9424;top:6226;width:5023;height:3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" stroked="f" strokeweight="2pt">
                  <v:fill opacity="32896f"/>
                  <v:textbox>
                    <w:txbxContent>
                      <w:p w14:paraId="3B54AC50" w14:textId="77777777" w:rsidR="003C7D3D" w:rsidRPr="008E578E" w:rsidRDefault="003C7D3D" w:rsidP="000819A3">
                        <w:pPr>
                          <w:spacing w:line="240" w:lineRule="auto"/>
                          <w:jc w:val="center"/>
                          <w:rPr>
                            <w:rFonts w:ascii="Optima" w:hAnsi="Optima"/>
                            <w:szCs w:val="22"/>
                          </w:rPr>
                        </w:pPr>
                        <w:r w:rsidRPr="008E578E">
                          <w:rPr>
                            <w:szCs w:val="22"/>
                          </w:rPr>
                          <w:t>100</w:t>
                        </w:r>
                      </w:p>
                    </w:txbxContent>
                  </v:textbox>
                </v:roundrect>
                <v:roundrect id="Rounded Rectangle 70" o:spid="_x0000_s1152" style="position:absolute;left:14417;top:10434;width:4877;height:3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" stroked="f" strokeweight="2pt">
                  <v:fill opacity="32896f"/>
                  <v:textbox>
                    <w:txbxContent>
                      <w:p w14:paraId="3A6354DA" w14:textId="77777777" w:rsidR="003C7D3D" w:rsidRPr="008E578E" w:rsidRDefault="003C7D3D" w:rsidP="000819A3">
                        <w:pPr>
                          <w:spacing w:line="240" w:lineRule="auto"/>
                          <w:jc w:val="center"/>
                          <w:rPr>
                            <w:rFonts w:ascii="Optima" w:hAnsi="Optima"/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>200</w:t>
                        </w:r>
                      </w:p>
                    </w:txbxContent>
                  </v:textbox>
                </v:roundrect>
                <v:roundrect id="Rounded Rectangle 1024" o:spid="_x0000_s1153" style="position:absolute;left:12902;top:14641;width:5023;height:3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" stroked="f" strokeweight="2pt">
                  <v:fill opacity="32896f"/>
                  <v:textbox>
                    <w:txbxContent>
                      <w:p w14:paraId="0FBAF63B" w14:textId="77777777" w:rsidR="003C7D3D" w:rsidRPr="008E578E" w:rsidRDefault="003C7D3D" w:rsidP="000819A3">
                        <w:pPr>
                          <w:spacing w:line="240" w:lineRule="auto"/>
                          <w:jc w:val="center"/>
                          <w:rPr>
                            <w:rFonts w:ascii="Optima" w:hAnsi="Optima"/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>3</w:t>
                        </w:r>
                        <w:r w:rsidRPr="008E578E">
                          <w:rPr>
                            <w:szCs w:val="22"/>
                          </w:rPr>
                          <w:t>00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7C01E994" w14:textId="77777777" w:rsidR="001D63EA" w:rsidRPr="008A67D7" w:rsidRDefault="001D63EA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</w:p>
    <w:p w14:paraId="7CD8A34F" w14:textId="77777777" w:rsidR="000819A3" w:rsidRDefault="00C540FA" w:rsidP="00C540FA">
      <w:pPr>
        <w:spacing w:before="120" w:after="120" w:line="240" w:lineRule="auto"/>
        <w:rPr>
          <w:rFonts w:asciiTheme="minorHAnsi" w:eastAsia="Dotum" w:hAnsiTheme="minorHAnsi"/>
          <w:b/>
          <w:szCs w:val="22"/>
        </w:rPr>
      </w:pPr>
      <w:r w:rsidRPr="008A67D7">
        <w:rPr>
          <w:rFonts w:asciiTheme="minorHAnsi" w:eastAsia="Dotum" w:hAnsiTheme="minorHAnsi"/>
          <w:b/>
          <w:szCs w:val="22"/>
        </w:rPr>
        <w:t>Diagram</w:t>
      </w:r>
      <w:r>
        <w:rPr>
          <w:rFonts w:asciiTheme="minorHAnsi" w:eastAsia="Dotum" w:hAnsiTheme="minorHAnsi"/>
          <w:b/>
          <w:szCs w:val="22"/>
        </w:rPr>
        <w:t xml:space="preserve"> B</w:t>
      </w:r>
    </w:p>
    <w:p w14:paraId="684B4D6B" w14:textId="1DFE0CB5" w:rsidR="00C540FA" w:rsidRPr="008A67D7" w:rsidRDefault="000819A3" w:rsidP="00C540FA">
      <w:pPr>
        <w:spacing w:before="120" w:after="120" w:line="240" w:lineRule="auto"/>
        <w:rPr>
          <w:rFonts w:asciiTheme="minorHAnsi" w:eastAsia="Dotum" w:hAnsiTheme="minorHAnsi"/>
          <w:szCs w:val="22"/>
        </w:rPr>
      </w:pPr>
      <w:r>
        <w:rPr>
          <w:rFonts w:asciiTheme="minorHAnsi" w:eastAsia="Dotum" w:hAnsiTheme="minorHAnsi"/>
          <w:noProof/>
          <w:szCs w:val="22"/>
          <w:lang w:eastAsia="en-GB"/>
        </w:rPr>
        <mc:AlternateContent>
          <mc:Choice Requires="wpg">
            <w:drawing>
              <wp:inline distT="0" distB="0" distL="0" distR="0" wp14:anchorId="00619176" wp14:editId="3A161962">
                <wp:extent cx="5828306" cy="2767054"/>
                <wp:effectExtent l="0" t="0" r="1270" b="0"/>
                <wp:docPr id="1034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8306" cy="2767054"/>
                          <a:chOff x="0" y="0"/>
                          <a:chExt cx="5828306" cy="2767054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5172"/>
                            <a:ext cx="5828306" cy="2631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Rounded Rectangle 1032"/>
                        <wps:cNvSpPr/>
                        <wps:spPr>
                          <a:xfrm>
                            <a:off x="1645920" y="0"/>
                            <a:ext cx="502259" cy="323813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D6A841" w14:textId="77777777" w:rsidR="003C7D3D" w:rsidRPr="008E578E" w:rsidRDefault="003C7D3D" w:rsidP="000819A3">
                              <w:pPr>
                                <w:spacing w:line="240" w:lineRule="auto"/>
                                <w:jc w:val="center"/>
                                <w:rPr>
                                  <w:rFonts w:ascii="Optima" w:hAnsi="Optima"/>
                                  <w:szCs w:val="22"/>
                                </w:rPr>
                              </w:pPr>
                              <w:r w:rsidRPr="008E578E">
                                <w:rPr>
                                  <w:szCs w:val="2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Rounded Rectangle 1033"/>
                        <wps:cNvSpPr/>
                        <wps:spPr>
                          <a:xfrm>
                            <a:off x="1773141" y="477078"/>
                            <a:ext cx="501650" cy="323215"/>
                          </a:xfrm>
                          <a:prstGeom prst="roundRect">
                            <a:avLst/>
                          </a:prstGeom>
                          <a:solidFill>
                            <a:srgbClr val="FFFFFF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01AB71" w14:textId="77777777" w:rsidR="003C7D3D" w:rsidRPr="008E578E" w:rsidRDefault="003C7D3D" w:rsidP="000819A3">
                              <w:pPr>
                                <w:spacing w:line="240" w:lineRule="auto"/>
                                <w:jc w:val="center"/>
                                <w:rPr>
                                  <w:rFonts w:ascii="Optima" w:hAnsi="Optima"/>
                                  <w:szCs w:val="22"/>
                                </w:rPr>
                              </w:pPr>
                              <w:r>
                                <w:rPr>
                                  <w:szCs w:val="22"/>
                                </w:rPr>
                                <w:t>2</w:t>
                              </w:r>
                              <w:r w:rsidRPr="008E578E">
                                <w:rPr>
                                  <w:szCs w:val="22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19176" id="Group 1034" o:spid="_x0000_s1154" style="width:458.9pt;height:217.9pt;mso-position-horizontal-relative:char;mso-position-vertical-relative:line" coordsize="58283,2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">
                <v:shape id="Picture 198" o:spid="_x0000_s1155" type="#_x0000_t75" style="position:absolute;top:1351;width:58283;height:26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">
                  <v:imagedata r:id="rId66" o:title=""/>
                </v:shape>
                <v:roundrect id="Rounded Rectangle 1032" o:spid="_x0000_s1156" style="position:absolute;left:16459;width:5022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" stroked="f" strokeweight="2pt">
                  <v:fill opacity="32896f"/>
                  <v:textbox>
                    <w:txbxContent>
                      <w:p w14:paraId="45D6A841" w14:textId="77777777" w:rsidR="003C7D3D" w:rsidRPr="008E578E" w:rsidRDefault="003C7D3D" w:rsidP="000819A3">
                        <w:pPr>
                          <w:spacing w:line="240" w:lineRule="auto"/>
                          <w:jc w:val="center"/>
                          <w:rPr>
                            <w:rFonts w:ascii="Optima" w:hAnsi="Optima"/>
                            <w:szCs w:val="22"/>
                          </w:rPr>
                        </w:pPr>
                        <w:r w:rsidRPr="008E578E">
                          <w:rPr>
                            <w:szCs w:val="22"/>
                          </w:rPr>
                          <w:t>100</w:t>
                        </w:r>
                      </w:p>
                    </w:txbxContent>
                  </v:textbox>
                </v:roundrect>
                <v:roundrect id="Rounded Rectangle 1033" o:spid="_x0000_s1157" style="position:absolute;left:17731;top:4770;width:5016;height:3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" stroked="f" strokeweight="2pt">
                  <v:fill opacity="32896f"/>
                  <v:textbox>
                    <w:txbxContent>
                      <w:p w14:paraId="5701AB71" w14:textId="77777777" w:rsidR="003C7D3D" w:rsidRPr="008E578E" w:rsidRDefault="003C7D3D" w:rsidP="000819A3">
                        <w:pPr>
                          <w:spacing w:line="240" w:lineRule="auto"/>
                          <w:jc w:val="center"/>
                          <w:rPr>
                            <w:rFonts w:ascii="Optima" w:hAnsi="Optima"/>
                            <w:szCs w:val="22"/>
                          </w:rPr>
                        </w:pPr>
                        <w:r>
                          <w:rPr>
                            <w:szCs w:val="22"/>
                          </w:rPr>
                          <w:t>2</w:t>
                        </w:r>
                        <w:r w:rsidRPr="008E578E">
                          <w:rPr>
                            <w:szCs w:val="22"/>
                          </w:rPr>
                          <w:t>00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7287B898" w14:textId="77777777" w:rsidR="000819A3" w:rsidRDefault="000819A3" w:rsidP="00571204">
      <w:pPr>
        <w:spacing w:before="120" w:after="120" w:line="240" w:lineRule="auto"/>
        <w:rPr>
          <w:rFonts w:asciiTheme="minorHAnsi" w:eastAsia="Dotum" w:hAnsiTheme="minorHAnsi"/>
          <w:sz w:val="4"/>
          <w:szCs w:val="4"/>
        </w:rPr>
        <w:sectPr w:rsidR="000819A3" w:rsidSect="00885D29">
          <w:pgSz w:w="11906" w:h="16838"/>
          <w:pgMar w:top="709" w:right="1134" w:bottom="709" w:left="1134" w:header="708" w:footer="708" w:gutter="0"/>
          <w:cols w:space="708"/>
          <w:docGrid w:linePitch="381"/>
        </w:sectPr>
      </w:pPr>
    </w:p>
    <w:p w14:paraId="6CCBC6DF" w14:textId="2F75A757" w:rsidR="00C540FA" w:rsidRPr="008A67D7" w:rsidRDefault="00C540FA" w:rsidP="00571204">
      <w:pPr>
        <w:spacing w:before="120" w:after="120" w:line="240" w:lineRule="auto"/>
        <w:rPr>
          <w:rFonts w:asciiTheme="minorHAnsi" w:eastAsia="Dotum" w:hAnsiTheme="minorHAnsi"/>
          <w:sz w:val="4"/>
          <w:szCs w:val="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50B92" w:rsidRPr="008A67D7" w14:paraId="5F3ACA55" w14:textId="77777777" w:rsidTr="00450B92">
        <w:trPr>
          <w:trHeight w:val="3515"/>
        </w:trPr>
        <w:tc>
          <w:tcPr>
            <w:tcW w:w="9639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</w:tcPr>
          <w:p w14:paraId="60995D42" w14:textId="77777777" w:rsidR="00C540FA" w:rsidRPr="00C540FA" w:rsidRDefault="00450B92" w:rsidP="00C540FA">
            <w:pPr>
              <w:pStyle w:val="ListParagraph"/>
              <w:numPr>
                <w:ilvl w:val="0"/>
                <w:numId w:val="34"/>
              </w:numPr>
              <w:tabs>
                <w:tab w:val="left" w:leader="dot" w:pos="3011"/>
              </w:tabs>
              <w:spacing w:before="120" w:after="120" w:line="240" w:lineRule="auto"/>
              <w:contextualSpacing w:val="0"/>
              <w:rPr>
                <w:rFonts w:eastAsia="Dotum"/>
                <w:szCs w:val="22"/>
              </w:rPr>
            </w:pPr>
            <w:r w:rsidRPr="008A67D7">
              <w:t xml:space="preserve">Describe the relief </w:t>
            </w:r>
            <w:r w:rsidR="00C540FA">
              <w:t>of the land of the two diagrams.</w:t>
            </w:r>
          </w:p>
          <w:p w14:paraId="769B9DBE" w14:textId="77777777" w:rsidR="00C540FA" w:rsidRDefault="00C540FA" w:rsidP="00C540FA">
            <w:pPr>
              <w:tabs>
                <w:tab w:val="left" w:leader="dot" w:pos="3011"/>
              </w:tabs>
              <w:spacing w:before="120" w:after="120" w:line="240" w:lineRule="auto"/>
              <w:rPr>
                <w:rFonts w:eastAsia="Dotum"/>
                <w:szCs w:val="22"/>
              </w:rPr>
            </w:pPr>
            <w:r>
              <w:rPr>
                <w:rFonts w:eastAsia="Dotum"/>
                <w:szCs w:val="22"/>
              </w:rPr>
              <w:t>Diagram A:</w:t>
            </w:r>
          </w:p>
          <w:p w14:paraId="6F00832F" w14:textId="77777777" w:rsidR="00C540FA" w:rsidRDefault="00C540FA" w:rsidP="0050346F">
            <w:pPr>
              <w:tabs>
                <w:tab w:val="left" w:leader="dot" w:pos="3011"/>
              </w:tabs>
              <w:spacing w:before="120" w:after="120" w:line="240" w:lineRule="auto"/>
              <w:rPr>
                <w:rFonts w:eastAsia="Dotum"/>
                <w:szCs w:val="22"/>
              </w:rPr>
            </w:pPr>
          </w:p>
          <w:p w14:paraId="01B592D8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  <w:rPr>
                <w:rFonts w:eastAsia="Dotum"/>
                <w:szCs w:val="22"/>
              </w:rPr>
            </w:pPr>
          </w:p>
          <w:p w14:paraId="2DCF2A2F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  <w:rPr>
                <w:rFonts w:eastAsia="Dotum"/>
                <w:szCs w:val="22"/>
              </w:rPr>
            </w:pPr>
          </w:p>
          <w:p w14:paraId="7F920C03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  <w:rPr>
                <w:rFonts w:eastAsia="Dotum"/>
                <w:szCs w:val="22"/>
              </w:rPr>
            </w:pPr>
          </w:p>
          <w:p w14:paraId="20E3D61D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  <w:rPr>
                <w:rFonts w:eastAsia="Dotum"/>
                <w:szCs w:val="22"/>
              </w:rPr>
            </w:pPr>
          </w:p>
          <w:p w14:paraId="5F99D626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  <w:rPr>
                <w:rFonts w:eastAsia="Dotum"/>
                <w:szCs w:val="22"/>
              </w:rPr>
            </w:pPr>
          </w:p>
          <w:p w14:paraId="2BB951D0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  <w:rPr>
                <w:rFonts w:eastAsia="Dotum"/>
                <w:szCs w:val="22"/>
              </w:rPr>
            </w:pPr>
          </w:p>
          <w:p w14:paraId="7F846283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  <w:rPr>
                <w:rFonts w:eastAsia="Dotum"/>
                <w:szCs w:val="22"/>
              </w:rPr>
            </w:pPr>
          </w:p>
          <w:p w14:paraId="0A5F042F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  <w:rPr>
                <w:rFonts w:eastAsia="Dotum"/>
                <w:szCs w:val="22"/>
              </w:rPr>
            </w:pPr>
          </w:p>
          <w:p w14:paraId="291839FA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  <w:rPr>
                <w:rFonts w:eastAsia="Dotum"/>
                <w:szCs w:val="22"/>
              </w:rPr>
            </w:pPr>
          </w:p>
          <w:p w14:paraId="214FF71A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  <w:rPr>
                <w:rFonts w:eastAsia="Dotum"/>
                <w:szCs w:val="22"/>
              </w:rPr>
            </w:pPr>
          </w:p>
          <w:p w14:paraId="53AAEC5F" w14:textId="77777777" w:rsidR="00E07837" w:rsidRPr="00C540FA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  <w:rPr>
                <w:rFonts w:eastAsia="Dotum"/>
                <w:szCs w:val="22"/>
              </w:rPr>
            </w:pPr>
          </w:p>
        </w:tc>
      </w:tr>
      <w:tr w:rsidR="0050346F" w:rsidRPr="008A67D7" w14:paraId="12F5B040" w14:textId="77777777" w:rsidTr="00450B92">
        <w:trPr>
          <w:trHeight w:val="3515"/>
        </w:trPr>
        <w:tc>
          <w:tcPr>
            <w:tcW w:w="9639" w:type="dxa"/>
            <w:tcBorders>
              <w:top w:val="single" w:sz="18" w:space="0" w:color="11AB5A" w:themeColor="accent3"/>
              <w:left w:val="single" w:sz="18" w:space="0" w:color="11AB5A" w:themeColor="accent3"/>
              <w:bottom w:val="single" w:sz="18" w:space="0" w:color="11AB5A" w:themeColor="accent3"/>
              <w:right w:val="single" w:sz="18" w:space="0" w:color="11AB5A" w:themeColor="accent3"/>
            </w:tcBorders>
          </w:tcPr>
          <w:p w14:paraId="396A6162" w14:textId="77777777" w:rsidR="0050346F" w:rsidRDefault="0050346F" w:rsidP="0050346F">
            <w:pPr>
              <w:tabs>
                <w:tab w:val="left" w:leader="dot" w:pos="3011"/>
              </w:tabs>
              <w:spacing w:before="120" w:after="120" w:line="240" w:lineRule="auto"/>
              <w:rPr>
                <w:rFonts w:eastAsia="Dotum"/>
                <w:szCs w:val="22"/>
              </w:rPr>
            </w:pPr>
            <w:r>
              <w:rPr>
                <w:rFonts w:eastAsia="Dotum"/>
                <w:szCs w:val="22"/>
              </w:rPr>
              <w:t>Diagram B:</w:t>
            </w:r>
          </w:p>
          <w:p w14:paraId="14C44683" w14:textId="77777777" w:rsidR="0050346F" w:rsidRDefault="0050346F" w:rsidP="0050346F">
            <w:pPr>
              <w:tabs>
                <w:tab w:val="left" w:leader="dot" w:pos="3011"/>
              </w:tabs>
              <w:spacing w:before="120" w:after="120" w:line="240" w:lineRule="auto"/>
            </w:pPr>
          </w:p>
          <w:p w14:paraId="48D1B9ED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</w:pPr>
          </w:p>
          <w:p w14:paraId="30D684A0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</w:pPr>
          </w:p>
          <w:p w14:paraId="30AACB90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</w:pPr>
          </w:p>
          <w:p w14:paraId="23501A32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</w:pPr>
          </w:p>
          <w:p w14:paraId="5309C38F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</w:pPr>
          </w:p>
          <w:p w14:paraId="38A02528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</w:pPr>
          </w:p>
          <w:p w14:paraId="72BE520F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</w:pPr>
          </w:p>
          <w:p w14:paraId="7A3046C7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</w:pPr>
          </w:p>
          <w:p w14:paraId="21750510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</w:pPr>
          </w:p>
          <w:p w14:paraId="13C77471" w14:textId="77777777" w:rsidR="00E07837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</w:pPr>
          </w:p>
          <w:p w14:paraId="6F0AF8BF" w14:textId="77777777" w:rsidR="00E07837" w:rsidRPr="0050346F" w:rsidRDefault="00E07837" w:rsidP="0050346F">
            <w:pPr>
              <w:tabs>
                <w:tab w:val="left" w:leader="dot" w:pos="3011"/>
              </w:tabs>
              <w:spacing w:before="120" w:after="120" w:line="240" w:lineRule="auto"/>
            </w:pPr>
          </w:p>
        </w:tc>
      </w:tr>
    </w:tbl>
    <w:p w14:paraId="6D710634" w14:textId="77777777" w:rsidR="001D63EA" w:rsidRPr="008A67D7" w:rsidRDefault="001D63EA" w:rsidP="00571204">
      <w:pPr>
        <w:spacing w:before="120" w:after="120" w:line="240" w:lineRule="auto"/>
        <w:rPr>
          <w:rFonts w:asciiTheme="minorHAnsi" w:eastAsia="Dotum" w:hAnsiTheme="minorHAnsi"/>
          <w:szCs w:val="22"/>
        </w:rPr>
      </w:pPr>
    </w:p>
    <w:sectPr w:rsidR="001D63EA" w:rsidRPr="008A67D7" w:rsidSect="00E87645">
      <w:pgSz w:w="11906" w:h="16838"/>
      <w:pgMar w:top="709" w:right="1134" w:bottom="709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7E556E" w14:textId="77777777" w:rsidR="003D30C3" w:rsidRDefault="003D30C3" w:rsidP="00B55A21">
      <w:r>
        <w:separator/>
      </w:r>
    </w:p>
  </w:endnote>
  <w:endnote w:type="continuationSeparator" w:id="0">
    <w:p w14:paraId="7D5576D4" w14:textId="77777777" w:rsidR="003D30C3" w:rsidRDefault="003D30C3" w:rsidP="00B5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altName w:val="Calibri"/>
    <w:charset w:val="00"/>
    <w:family w:val="auto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22ACB" w14:textId="70D8D312" w:rsidR="003C7D3D" w:rsidRPr="00B55A21" w:rsidRDefault="003C7D3D" w:rsidP="008E601C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820"/>
        <w:tab w:val="right" w:pos="9638"/>
      </w:tabs>
      <w:spacing w:before="120" w:line="240" w:lineRule="auto"/>
      <w:rPr>
        <w:rFonts w:ascii="Arial" w:hAnsi="Arial" w:cs="Arial"/>
        <w:color w:val="auto"/>
        <w:sz w:val="20"/>
      </w:rPr>
    </w:pPr>
    <w:r>
      <w:rPr>
        <w:rFonts w:ascii="Arial" w:hAnsi="Arial" w:cs="Arial"/>
        <w:color w:val="auto"/>
        <w:sz w:val="20"/>
      </w:rPr>
      <w:t>© www.teachit.co.uk 2020</w:t>
    </w:r>
    <w:r w:rsidRPr="00B55A21">
      <w:rPr>
        <w:rFonts w:ascii="Arial" w:hAnsi="Arial" w:cs="Arial"/>
        <w:color w:val="auto"/>
        <w:sz w:val="20"/>
      </w:rPr>
      <w:tab/>
    </w:r>
    <w:r w:rsidRPr="00B55A21">
      <w:rPr>
        <w:rFonts w:ascii="Arial" w:hAnsi="Arial" w:cs="Arial"/>
        <w:color w:val="auto"/>
        <w:sz w:val="20"/>
      </w:rPr>
      <w:tab/>
      <w:t xml:space="preserve">Page </w:t>
    </w:r>
    <w:r w:rsidRPr="00B55A21">
      <w:rPr>
        <w:rFonts w:ascii="Arial" w:hAnsi="Arial" w:cs="Arial"/>
        <w:bCs/>
        <w:color w:val="auto"/>
        <w:sz w:val="20"/>
      </w:rPr>
      <w:fldChar w:fldCharType="begin"/>
    </w:r>
    <w:r w:rsidRPr="00B55A21">
      <w:rPr>
        <w:rFonts w:ascii="Arial" w:hAnsi="Arial" w:cs="Arial"/>
        <w:bCs/>
        <w:color w:val="auto"/>
        <w:sz w:val="20"/>
      </w:rPr>
      <w:instrText xml:space="preserve"> PAGE  \* Arabic  \* MERGEFORMAT </w:instrText>
    </w:r>
    <w:r w:rsidRPr="00B55A21">
      <w:rPr>
        <w:rFonts w:ascii="Arial" w:hAnsi="Arial" w:cs="Arial"/>
        <w:bCs/>
        <w:color w:val="auto"/>
        <w:sz w:val="20"/>
      </w:rPr>
      <w:fldChar w:fldCharType="separate"/>
    </w:r>
    <w:r w:rsidR="00136F16">
      <w:rPr>
        <w:rFonts w:ascii="Arial" w:hAnsi="Arial" w:cs="Arial"/>
        <w:bCs/>
        <w:noProof/>
        <w:color w:val="auto"/>
        <w:sz w:val="20"/>
      </w:rPr>
      <w:t>56</w:t>
    </w:r>
    <w:r w:rsidRPr="00B55A21">
      <w:rPr>
        <w:rFonts w:ascii="Arial" w:hAnsi="Arial" w:cs="Arial"/>
        <w:bCs/>
        <w:color w:val="auto"/>
        <w:sz w:val="20"/>
      </w:rPr>
      <w:fldChar w:fldCharType="end"/>
    </w:r>
    <w:r w:rsidRPr="00B55A21">
      <w:rPr>
        <w:rFonts w:ascii="Arial" w:hAnsi="Arial" w:cs="Arial"/>
        <w:color w:val="auto"/>
        <w:sz w:val="20"/>
      </w:rPr>
      <w:t xml:space="preserve"> of </w:t>
    </w:r>
    <w:r w:rsidRPr="00B55A21">
      <w:rPr>
        <w:rFonts w:ascii="Arial" w:hAnsi="Arial" w:cs="Arial"/>
        <w:bCs/>
        <w:color w:val="auto"/>
        <w:sz w:val="20"/>
      </w:rPr>
      <w:fldChar w:fldCharType="begin"/>
    </w:r>
    <w:r w:rsidRPr="00B55A21">
      <w:rPr>
        <w:rFonts w:ascii="Arial" w:hAnsi="Arial" w:cs="Arial"/>
        <w:bCs/>
        <w:color w:val="auto"/>
        <w:sz w:val="20"/>
      </w:rPr>
      <w:instrText xml:space="preserve"> NUMPAGES  \* Arabic  \* MERGEFORMAT </w:instrText>
    </w:r>
    <w:r w:rsidRPr="00B55A21">
      <w:rPr>
        <w:rFonts w:ascii="Arial" w:hAnsi="Arial" w:cs="Arial"/>
        <w:bCs/>
        <w:color w:val="auto"/>
        <w:sz w:val="20"/>
      </w:rPr>
      <w:fldChar w:fldCharType="separate"/>
    </w:r>
    <w:r w:rsidR="00136F16">
      <w:rPr>
        <w:rFonts w:ascii="Arial" w:hAnsi="Arial" w:cs="Arial"/>
        <w:bCs/>
        <w:noProof/>
        <w:color w:val="auto"/>
        <w:sz w:val="20"/>
      </w:rPr>
      <w:t>91</w:t>
    </w:r>
    <w:r w:rsidRPr="00B55A21">
      <w:rPr>
        <w:rFonts w:ascii="Arial" w:hAnsi="Arial" w:cs="Arial"/>
        <w:bCs/>
        <w:color w:val="auto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4C07E" w14:textId="77777777" w:rsidR="003D30C3" w:rsidRDefault="003D30C3" w:rsidP="00B55A21">
      <w:r>
        <w:separator/>
      </w:r>
    </w:p>
  </w:footnote>
  <w:footnote w:type="continuationSeparator" w:id="0">
    <w:p w14:paraId="6FFCFE73" w14:textId="77777777" w:rsidR="003D30C3" w:rsidRDefault="003D30C3" w:rsidP="00B55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55A02" w14:textId="77777777" w:rsidR="003C7D3D" w:rsidRPr="00B76C1C" w:rsidRDefault="003C7D3D" w:rsidP="0078237D">
    <w:pPr>
      <w:pStyle w:val="Header"/>
      <w:pBdr>
        <w:bottom w:val="single" w:sz="4" w:space="1" w:color="auto"/>
      </w:pBdr>
      <w:spacing w:after="240" w:line="240" w:lineRule="auto"/>
      <w:jc w:val="right"/>
      <w:rPr>
        <w:rFonts w:ascii="Arial" w:hAnsi="Arial" w:cs="Arial"/>
        <w:color w:val="auto"/>
        <w:sz w:val="28"/>
      </w:rPr>
    </w:pPr>
    <w:r>
      <w:rPr>
        <w:rFonts w:ascii="Arial" w:hAnsi="Arial" w:cs="Arial"/>
        <w:color w:val="auto"/>
        <w:sz w:val="28"/>
      </w:rPr>
      <w:t>Applications and skills student workbook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32CE4"/>
    <w:multiLevelType w:val="hybridMultilevel"/>
    <w:tmpl w:val="E5A8165A"/>
    <w:lvl w:ilvl="0" w:tplc="E14E0DA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11AB5A" w:themeColor="accent3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1A8"/>
    <w:multiLevelType w:val="hybridMultilevel"/>
    <w:tmpl w:val="39B2AF60"/>
    <w:lvl w:ilvl="0" w:tplc="C23865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4713A"/>
    <w:multiLevelType w:val="hybridMultilevel"/>
    <w:tmpl w:val="39B2AF60"/>
    <w:lvl w:ilvl="0" w:tplc="C23865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90FCE"/>
    <w:multiLevelType w:val="hybridMultilevel"/>
    <w:tmpl w:val="F92EEE78"/>
    <w:lvl w:ilvl="0" w:tplc="F5123D1A">
      <w:start w:val="1"/>
      <w:numFmt w:val="decimal"/>
      <w:lvlText w:val="%1."/>
      <w:lvlJc w:val="left"/>
      <w:pPr>
        <w:ind w:left="360" w:hanging="360"/>
      </w:pPr>
      <w:rPr>
        <w:color w:val="0C7F42" w:themeColor="accent3" w:themeShade="BF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8E3F0A"/>
    <w:multiLevelType w:val="hybridMultilevel"/>
    <w:tmpl w:val="4B28B12E"/>
    <w:lvl w:ilvl="0" w:tplc="C23865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1307F2"/>
    <w:multiLevelType w:val="hybridMultilevel"/>
    <w:tmpl w:val="D84C6D98"/>
    <w:lvl w:ilvl="0" w:tplc="6B0410C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color w:val="6F1F50" w:themeColor="accent5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3F3E75"/>
    <w:multiLevelType w:val="hybridMultilevel"/>
    <w:tmpl w:val="DCF43906"/>
    <w:lvl w:ilvl="0" w:tplc="0809000F">
      <w:start w:val="1"/>
      <w:numFmt w:val="decimal"/>
      <w:lvlText w:val="%1."/>
      <w:lvlJc w:val="left"/>
      <w:pPr>
        <w:ind w:left="360" w:hanging="360"/>
      </w:pPr>
      <w:rPr>
        <w:color w:val="0C7F42" w:themeColor="accent3" w:themeShade="BF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FD085C"/>
    <w:multiLevelType w:val="hybridMultilevel"/>
    <w:tmpl w:val="F8B02AC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AB913E7"/>
    <w:multiLevelType w:val="hybridMultilevel"/>
    <w:tmpl w:val="E5A8165A"/>
    <w:lvl w:ilvl="0" w:tplc="E14E0DA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11AB5A" w:themeColor="accent3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19190E"/>
    <w:multiLevelType w:val="hybridMultilevel"/>
    <w:tmpl w:val="98D4A036"/>
    <w:lvl w:ilvl="0" w:tplc="B14433E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104538"/>
    <w:multiLevelType w:val="hybridMultilevel"/>
    <w:tmpl w:val="EDC0A134"/>
    <w:lvl w:ilvl="0" w:tplc="E380245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color w:val="6F1F50" w:themeColor="accent5" w:themeShade="BF"/>
        <w:sz w:val="22"/>
      </w:rPr>
    </w:lvl>
    <w:lvl w:ilvl="1" w:tplc="A0F698B0">
      <w:start w:val="1"/>
      <w:numFmt w:val="decimal"/>
      <w:lvlText w:val="%2."/>
      <w:lvlJc w:val="left"/>
      <w:pPr>
        <w:ind w:left="1080" w:hanging="360"/>
      </w:pPr>
      <w:rPr>
        <w:rFonts w:hint="default"/>
        <w:color w:val="11AB5A" w:themeColor="accent3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3D50F0E"/>
    <w:multiLevelType w:val="hybridMultilevel"/>
    <w:tmpl w:val="7B3630C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EC41B0"/>
    <w:multiLevelType w:val="hybridMultilevel"/>
    <w:tmpl w:val="4B28B12E"/>
    <w:lvl w:ilvl="0" w:tplc="C23865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D21344D"/>
    <w:multiLevelType w:val="hybridMultilevel"/>
    <w:tmpl w:val="39B2AF60"/>
    <w:lvl w:ilvl="0" w:tplc="C23865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E02784"/>
    <w:multiLevelType w:val="hybridMultilevel"/>
    <w:tmpl w:val="8E106A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A0F698B0">
      <w:start w:val="1"/>
      <w:numFmt w:val="decimal"/>
      <w:lvlText w:val="%2."/>
      <w:lvlJc w:val="left"/>
      <w:pPr>
        <w:ind w:left="1080" w:hanging="360"/>
      </w:pPr>
      <w:rPr>
        <w:rFonts w:hint="default"/>
        <w:color w:val="11AB5A" w:themeColor="accent3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010803"/>
    <w:multiLevelType w:val="hybridMultilevel"/>
    <w:tmpl w:val="CB900448"/>
    <w:lvl w:ilvl="0" w:tplc="CB96DD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11AB5A" w:themeColor="accent3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484095"/>
    <w:multiLevelType w:val="hybridMultilevel"/>
    <w:tmpl w:val="39B2AF60"/>
    <w:lvl w:ilvl="0" w:tplc="C23865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DB10E1"/>
    <w:multiLevelType w:val="hybridMultilevel"/>
    <w:tmpl w:val="4B28B12E"/>
    <w:lvl w:ilvl="0" w:tplc="C23865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50446FC"/>
    <w:multiLevelType w:val="hybridMultilevel"/>
    <w:tmpl w:val="8E106A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A0F698B0">
      <w:start w:val="1"/>
      <w:numFmt w:val="decimal"/>
      <w:lvlText w:val="%2."/>
      <w:lvlJc w:val="left"/>
      <w:pPr>
        <w:ind w:left="1080" w:hanging="360"/>
      </w:pPr>
      <w:rPr>
        <w:rFonts w:hint="default"/>
        <w:color w:val="11AB5A" w:themeColor="accent3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DC072A"/>
    <w:multiLevelType w:val="hybridMultilevel"/>
    <w:tmpl w:val="8E106A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A0F698B0">
      <w:start w:val="1"/>
      <w:numFmt w:val="decimal"/>
      <w:lvlText w:val="%2."/>
      <w:lvlJc w:val="left"/>
      <w:pPr>
        <w:ind w:left="1080" w:hanging="360"/>
      </w:pPr>
      <w:rPr>
        <w:rFonts w:hint="default"/>
        <w:color w:val="11AB5A" w:themeColor="accent3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F3F535C"/>
    <w:multiLevelType w:val="hybridMultilevel"/>
    <w:tmpl w:val="4B28B12E"/>
    <w:lvl w:ilvl="0" w:tplc="C23865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28555EC"/>
    <w:multiLevelType w:val="hybridMultilevel"/>
    <w:tmpl w:val="E97A9FBE"/>
    <w:lvl w:ilvl="0" w:tplc="FB9E83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11AB5A" w:themeColor="accent3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0091E"/>
    <w:multiLevelType w:val="hybridMultilevel"/>
    <w:tmpl w:val="DC58C036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59857FB"/>
    <w:multiLevelType w:val="hybridMultilevel"/>
    <w:tmpl w:val="E5A8165A"/>
    <w:lvl w:ilvl="0" w:tplc="E14E0DA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11AB5A" w:themeColor="accent3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B502AD"/>
    <w:multiLevelType w:val="hybridMultilevel"/>
    <w:tmpl w:val="4B28B12E"/>
    <w:lvl w:ilvl="0" w:tplc="C23865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AB56A31"/>
    <w:multiLevelType w:val="hybridMultilevel"/>
    <w:tmpl w:val="5AAA81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667F40"/>
    <w:multiLevelType w:val="hybridMultilevel"/>
    <w:tmpl w:val="C2F2379C"/>
    <w:lvl w:ilvl="0" w:tplc="C8FE6F92">
      <w:start w:val="1"/>
      <w:numFmt w:val="decimal"/>
      <w:lvlText w:val="%1."/>
      <w:lvlJc w:val="left"/>
      <w:pPr>
        <w:ind w:left="360" w:hanging="360"/>
      </w:pPr>
      <w:rPr>
        <w:rFonts w:hint="default"/>
        <w:color w:val="11AB5A" w:themeColor="accent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345B8B"/>
    <w:multiLevelType w:val="hybridMultilevel"/>
    <w:tmpl w:val="5948A5BA"/>
    <w:lvl w:ilvl="0" w:tplc="C8FE6F92">
      <w:start w:val="1"/>
      <w:numFmt w:val="decimal"/>
      <w:lvlText w:val="%1."/>
      <w:lvlJc w:val="left"/>
      <w:pPr>
        <w:ind w:left="360" w:hanging="360"/>
      </w:pPr>
      <w:rPr>
        <w:rFonts w:hint="default"/>
        <w:color w:val="11AB5A" w:themeColor="accent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9206DE"/>
    <w:multiLevelType w:val="hybridMultilevel"/>
    <w:tmpl w:val="FDA422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265ADA"/>
    <w:multiLevelType w:val="hybridMultilevel"/>
    <w:tmpl w:val="4B28B12E"/>
    <w:lvl w:ilvl="0" w:tplc="C23865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962F46"/>
    <w:multiLevelType w:val="hybridMultilevel"/>
    <w:tmpl w:val="E0549212"/>
    <w:lvl w:ilvl="0" w:tplc="6B0410C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color w:val="6F1F50" w:themeColor="accent5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7E35D4A"/>
    <w:multiLevelType w:val="hybridMultilevel"/>
    <w:tmpl w:val="8F925FDE"/>
    <w:lvl w:ilvl="0" w:tplc="206067F2">
      <w:start w:val="1"/>
      <w:numFmt w:val="decimal"/>
      <w:lvlText w:val="%1."/>
      <w:lvlJc w:val="left"/>
      <w:pPr>
        <w:ind w:left="360" w:hanging="360"/>
      </w:pPr>
      <w:rPr>
        <w:color w:val="0C7F42" w:themeColor="accent3" w:themeShade="BF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8F44895"/>
    <w:multiLevelType w:val="hybridMultilevel"/>
    <w:tmpl w:val="507866C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4708AD"/>
    <w:multiLevelType w:val="hybridMultilevel"/>
    <w:tmpl w:val="39B2AF60"/>
    <w:lvl w:ilvl="0" w:tplc="C23865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34101D"/>
    <w:multiLevelType w:val="hybridMultilevel"/>
    <w:tmpl w:val="59569950"/>
    <w:lvl w:ilvl="0" w:tplc="2EB68534">
      <w:start w:val="1"/>
      <w:numFmt w:val="lowerLetter"/>
      <w:lvlText w:val="%1."/>
      <w:lvlJc w:val="left"/>
      <w:pPr>
        <w:ind w:left="360" w:hanging="360"/>
      </w:pPr>
      <w:rPr>
        <w:color w:val="0C7F42" w:themeColor="accent3" w:themeShade="BF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1C32F77"/>
    <w:multiLevelType w:val="hybridMultilevel"/>
    <w:tmpl w:val="02862C7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56421D"/>
    <w:multiLevelType w:val="hybridMultilevel"/>
    <w:tmpl w:val="3D0A2DC8"/>
    <w:lvl w:ilvl="0" w:tplc="E63C11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11AB5A" w:themeColor="accent3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9468BC"/>
    <w:multiLevelType w:val="hybridMultilevel"/>
    <w:tmpl w:val="DD5A617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EE0054"/>
    <w:multiLevelType w:val="hybridMultilevel"/>
    <w:tmpl w:val="4B28B12E"/>
    <w:lvl w:ilvl="0" w:tplc="C23865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A38331E"/>
    <w:multiLevelType w:val="hybridMultilevel"/>
    <w:tmpl w:val="39B2AF60"/>
    <w:lvl w:ilvl="0" w:tplc="C23865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EA564D"/>
    <w:multiLevelType w:val="hybridMultilevel"/>
    <w:tmpl w:val="39B2AF60"/>
    <w:lvl w:ilvl="0" w:tplc="C23865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4038EC"/>
    <w:multiLevelType w:val="hybridMultilevel"/>
    <w:tmpl w:val="39B2AF60"/>
    <w:lvl w:ilvl="0" w:tplc="C23865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9F7B4F"/>
    <w:multiLevelType w:val="hybridMultilevel"/>
    <w:tmpl w:val="39B2AF60"/>
    <w:lvl w:ilvl="0" w:tplc="C23865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C7F42" w:themeColor="accent3" w:themeShade="BF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413FBE"/>
    <w:multiLevelType w:val="hybridMultilevel"/>
    <w:tmpl w:val="18C4568C"/>
    <w:lvl w:ilvl="0" w:tplc="3942E52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4A2FBF"/>
    <w:multiLevelType w:val="hybridMultilevel"/>
    <w:tmpl w:val="CB900448"/>
    <w:lvl w:ilvl="0" w:tplc="CB96DD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11AB5A" w:themeColor="accent3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F175A9"/>
    <w:multiLevelType w:val="hybridMultilevel"/>
    <w:tmpl w:val="6D24766A"/>
    <w:lvl w:ilvl="0" w:tplc="72D8232A">
      <w:start w:val="2"/>
      <w:numFmt w:val="decimal"/>
      <w:lvlText w:val="%1."/>
      <w:lvlJc w:val="left"/>
      <w:pPr>
        <w:ind w:left="360" w:hanging="360"/>
      </w:pPr>
      <w:rPr>
        <w:rFonts w:hint="default"/>
        <w:color w:val="0C7F42" w:themeColor="accent3" w:themeShade="BF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7426C22"/>
    <w:multiLevelType w:val="hybridMultilevel"/>
    <w:tmpl w:val="CB900448"/>
    <w:lvl w:ilvl="0" w:tplc="CB96DD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11AB5A" w:themeColor="accent3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39208C"/>
    <w:multiLevelType w:val="hybridMultilevel"/>
    <w:tmpl w:val="76D41F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D947287"/>
    <w:multiLevelType w:val="hybridMultilevel"/>
    <w:tmpl w:val="E97A9FBE"/>
    <w:lvl w:ilvl="0" w:tplc="FB9E83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11AB5A" w:themeColor="accent3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7"/>
  </w:num>
  <w:num w:numId="3">
    <w:abstractNumId w:val="35"/>
  </w:num>
  <w:num w:numId="4">
    <w:abstractNumId w:val="32"/>
  </w:num>
  <w:num w:numId="5">
    <w:abstractNumId w:val="11"/>
  </w:num>
  <w:num w:numId="6">
    <w:abstractNumId w:val="37"/>
  </w:num>
  <w:num w:numId="7">
    <w:abstractNumId w:val="17"/>
  </w:num>
  <w:num w:numId="8">
    <w:abstractNumId w:val="22"/>
  </w:num>
  <w:num w:numId="9">
    <w:abstractNumId w:val="45"/>
  </w:num>
  <w:num w:numId="10">
    <w:abstractNumId w:val="6"/>
  </w:num>
  <w:num w:numId="11">
    <w:abstractNumId w:val="3"/>
  </w:num>
  <w:num w:numId="12">
    <w:abstractNumId w:val="31"/>
  </w:num>
  <w:num w:numId="13">
    <w:abstractNumId w:val="34"/>
  </w:num>
  <w:num w:numId="14">
    <w:abstractNumId w:val="4"/>
  </w:num>
  <w:num w:numId="15">
    <w:abstractNumId w:val="5"/>
  </w:num>
  <w:num w:numId="16">
    <w:abstractNumId w:val="30"/>
  </w:num>
  <w:num w:numId="17">
    <w:abstractNumId w:val="20"/>
  </w:num>
  <w:num w:numId="18">
    <w:abstractNumId w:val="24"/>
  </w:num>
  <w:num w:numId="19">
    <w:abstractNumId w:val="38"/>
  </w:num>
  <w:num w:numId="20">
    <w:abstractNumId w:val="29"/>
  </w:num>
  <w:num w:numId="21">
    <w:abstractNumId w:val="40"/>
  </w:num>
  <w:num w:numId="22">
    <w:abstractNumId w:val="13"/>
  </w:num>
  <w:num w:numId="23">
    <w:abstractNumId w:val="2"/>
  </w:num>
  <w:num w:numId="24">
    <w:abstractNumId w:val="16"/>
  </w:num>
  <w:num w:numId="25">
    <w:abstractNumId w:val="1"/>
  </w:num>
  <w:num w:numId="26">
    <w:abstractNumId w:val="47"/>
  </w:num>
  <w:num w:numId="27">
    <w:abstractNumId w:val="23"/>
  </w:num>
  <w:num w:numId="28">
    <w:abstractNumId w:val="44"/>
  </w:num>
  <w:num w:numId="29">
    <w:abstractNumId w:val="0"/>
  </w:num>
  <w:num w:numId="30">
    <w:abstractNumId w:val="21"/>
  </w:num>
  <w:num w:numId="31">
    <w:abstractNumId w:val="15"/>
  </w:num>
  <w:num w:numId="32">
    <w:abstractNumId w:val="26"/>
  </w:num>
  <w:num w:numId="33">
    <w:abstractNumId w:val="48"/>
  </w:num>
  <w:num w:numId="34">
    <w:abstractNumId w:val="8"/>
  </w:num>
  <w:num w:numId="35">
    <w:abstractNumId w:val="46"/>
  </w:num>
  <w:num w:numId="36">
    <w:abstractNumId w:val="39"/>
  </w:num>
  <w:num w:numId="37">
    <w:abstractNumId w:val="42"/>
  </w:num>
  <w:num w:numId="38">
    <w:abstractNumId w:val="33"/>
  </w:num>
  <w:num w:numId="39">
    <w:abstractNumId w:val="41"/>
  </w:num>
  <w:num w:numId="40">
    <w:abstractNumId w:val="36"/>
  </w:num>
  <w:num w:numId="41">
    <w:abstractNumId w:val="14"/>
  </w:num>
  <w:num w:numId="42">
    <w:abstractNumId w:val="43"/>
  </w:num>
  <w:num w:numId="43">
    <w:abstractNumId w:val="27"/>
  </w:num>
  <w:num w:numId="44">
    <w:abstractNumId w:val="19"/>
  </w:num>
  <w:num w:numId="45">
    <w:abstractNumId w:val="25"/>
  </w:num>
  <w:num w:numId="46">
    <w:abstractNumId w:val="18"/>
  </w:num>
  <w:num w:numId="47">
    <w:abstractNumId w:val="10"/>
  </w:num>
  <w:num w:numId="48">
    <w:abstractNumId w:val="12"/>
  </w:num>
  <w:num w:numId="49">
    <w:abstractNumId w:val="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F57"/>
    <w:rsid w:val="000017A0"/>
    <w:rsid w:val="00002666"/>
    <w:rsid w:val="000027A5"/>
    <w:rsid w:val="0001427F"/>
    <w:rsid w:val="000162F6"/>
    <w:rsid w:val="000359AC"/>
    <w:rsid w:val="00046B20"/>
    <w:rsid w:val="00070C8C"/>
    <w:rsid w:val="00073CB0"/>
    <w:rsid w:val="00081913"/>
    <w:rsid w:val="000819A3"/>
    <w:rsid w:val="0008655C"/>
    <w:rsid w:val="000911AC"/>
    <w:rsid w:val="0009515F"/>
    <w:rsid w:val="0009769E"/>
    <w:rsid w:val="000A5B91"/>
    <w:rsid w:val="000B43C1"/>
    <w:rsid w:val="000D1F35"/>
    <w:rsid w:val="000D2640"/>
    <w:rsid w:val="000E1A98"/>
    <w:rsid w:val="000E3567"/>
    <w:rsid w:val="000F46F2"/>
    <w:rsid w:val="000F4CB8"/>
    <w:rsid w:val="000F4CF3"/>
    <w:rsid w:val="000F57C3"/>
    <w:rsid w:val="001030D2"/>
    <w:rsid w:val="00112C23"/>
    <w:rsid w:val="00112DD6"/>
    <w:rsid w:val="00117F17"/>
    <w:rsid w:val="00136F16"/>
    <w:rsid w:val="001419D3"/>
    <w:rsid w:val="00165106"/>
    <w:rsid w:val="001723D5"/>
    <w:rsid w:val="001A2D0F"/>
    <w:rsid w:val="001A5301"/>
    <w:rsid w:val="001B5925"/>
    <w:rsid w:val="001C71BB"/>
    <w:rsid w:val="001C7FBB"/>
    <w:rsid w:val="001D23DC"/>
    <w:rsid w:val="001D3164"/>
    <w:rsid w:val="001D63EA"/>
    <w:rsid w:val="001E115D"/>
    <w:rsid w:val="001F0EC3"/>
    <w:rsid w:val="001F249D"/>
    <w:rsid w:val="001F4459"/>
    <w:rsid w:val="00214D4C"/>
    <w:rsid w:val="00216134"/>
    <w:rsid w:val="00216D15"/>
    <w:rsid w:val="00220F57"/>
    <w:rsid w:val="00221A5D"/>
    <w:rsid w:val="00222EE1"/>
    <w:rsid w:val="00235688"/>
    <w:rsid w:val="00237E86"/>
    <w:rsid w:val="00241D55"/>
    <w:rsid w:val="0024377E"/>
    <w:rsid w:val="00245557"/>
    <w:rsid w:val="0026700C"/>
    <w:rsid w:val="00270BFA"/>
    <w:rsid w:val="00273F5E"/>
    <w:rsid w:val="00290B92"/>
    <w:rsid w:val="00296458"/>
    <w:rsid w:val="00297AA7"/>
    <w:rsid w:val="002A26C5"/>
    <w:rsid w:val="002A7B64"/>
    <w:rsid w:val="002B38BB"/>
    <w:rsid w:val="002C33B6"/>
    <w:rsid w:val="002C452B"/>
    <w:rsid w:val="002C4CC8"/>
    <w:rsid w:val="002D4437"/>
    <w:rsid w:val="002D6A7E"/>
    <w:rsid w:val="002E0D83"/>
    <w:rsid w:val="003049B1"/>
    <w:rsid w:val="00305B7C"/>
    <w:rsid w:val="00325ABB"/>
    <w:rsid w:val="003347B0"/>
    <w:rsid w:val="00344B23"/>
    <w:rsid w:val="003474E3"/>
    <w:rsid w:val="00350CFC"/>
    <w:rsid w:val="0035441B"/>
    <w:rsid w:val="00362551"/>
    <w:rsid w:val="00372802"/>
    <w:rsid w:val="00372B43"/>
    <w:rsid w:val="00387E65"/>
    <w:rsid w:val="00393569"/>
    <w:rsid w:val="003A195C"/>
    <w:rsid w:val="003A40BC"/>
    <w:rsid w:val="003A484A"/>
    <w:rsid w:val="003A5F9D"/>
    <w:rsid w:val="003A6C0F"/>
    <w:rsid w:val="003B2734"/>
    <w:rsid w:val="003B32B4"/>
    <w:rsid w:val="003C455C"/>
    <w:rsid w:val="003C7D3D"/>
    <w:rsid w:val="003D30C3"/>
    <w:rsid w:val="003E30CB"/>
    <w:rsid w:val="003E40FF"/>
    <w:rsid w:val="003E5E14"/>
    <w:rsid w:val="004026CF"/>
    <w:rsid w:val="00403C06"/>
    <w:rsid w:val="00410735"/>
    <w:rsid w:val="00450B92"/>
    <w:rsid w:val="00453A2A"/>
    <w:rsid w:val="0046470F"/>
    <w:rsid w:val="00464D93"/>
    <w:rsid w:val="004765C9"/>
    <w:rsid w:val="00482B63"/>
    <w:rsid w:val="0049047E"/>
    <w:rsid w:val="00490D9C"/>
    <w:rsid w:val="0049688A"/>
    <w:rsid w:val="004B5610"/>
    <w:rsid w:val="004C3A1B"/>
    <w:rsid w:val="004E0001"/>
    <w:rsid w:val="004E00B2"/>
    <w:rsid w:val="004E6600"/>
    <w:rsid w:val="004F2D2D"/>
    <w:rsid w:val="005028D1"/>
    <w:rsid w:val="0050346F"/>
    <w:rsid w:val="00505DAD"/>
    <w:rsid w:val="00507146"/>
    <w:rsid w:val="00511B28"/>
    <w:rsid w:val="005227DC"/>
    <w:rsid w:val="00526768"/>
    <w:rsid w:val="00533235"/>
    <w:rsid w:val="00534D20"/>
    <w:rsid w:val="0053776D"/>
    <w:rsid w:val="00542274"/>
    <w:rsid w:val="005562E8"/>
    <w:rsid w:val="00571204"/>
    <w:rsid w:val="00575687"/>
    <w:rsid w:val="00580396"/>
    <w:rsid w:val="005847DC"/>
    <w:rsid w:val="0058502B"/>
    <w:rsid w:val="0059452D"/>
    <w:rsid w:val="00594D73"/>
    <w:rsid w:val="005967E3"/>
    <w:rsid w:val="005A0E12"/>
    <w:rsid w:val="005A3A94"/>
    <w:rsid w:val="005A446F"/>
    <w:rsid w:val="005A715F"/>
    <w:rsid w:val="005C3361"/>
    <w:rsid w:val="005C64CC"/>
    <w:rsid w:val="005D771D"/>
    <w:rsid w:val="005E65FB"/>
    <w:rsid w:val="005F0631"/>
    <w:rsid w:val="00602A0C"/>
    <w:rsid w:val="006119D3"/>
    <w:rsid w:val="00611FA1"/>
    <w:rsid w:val="00614417"/>
    <w:rsid w:val="0062571C"/>
    <w:rsid w:val="00626B2F"/>
    <w:rsid w:val="00626F2E"/>
    <w:rsid w:val="00642346"/>
    <w:rsid w:val="00647B33"/>
    <w:rsid w:val="0065223B"/>
    <w:rsid w:val="00654357"/>
    <w:rsid w:val="00663EBE"/>
    <w:rsid w:val="006654D2"/>
    <w:rsid w:val="006720C7"/>
    <w:rsid w:val="006742FF"/>
    <w:rsid w:val="0068024E"/>
    <w:rsid w:val="00683310"/>
    <w:rsid w:val="006870FA"/>
    <w:rsid w:val="006875AE"/>
    <w:rsid w:val="006914DB"/>
    <w:rsid w:val="006A0EE6"/>
    <w:rsid w:val="006A29DC"/>
    <w:rsid w:val="006A6068"/>
    <w:rsid w:val="006B3AA5"/>
    <w:rsid w:val="006B7666"/>
    <w:rsid w:val="006E55FD"/>
    <w:rsid w:val="006F36EC"/>
    <w:rsid w:val="007024AE"/>
    <w:rsid w:val="00703321"/>
    <w:rsid w:val="00707003"/>
    <w:rsid w:val="007110E4"/>
    <w:rsid w:val="00712079"/>
    <w:rsid w:val="00737464"/>
    <w:rsid w:val="0074619C"/>
    <w:rsid w:val="007569F1"/>
    <w:rsid w:val="0076115C"/>
    <w:rsid w:val="00762FE4"/>
    <w:rsid w:val="00763959"/>
    <w:rsid w:val="00765218"/>
    <w:rsid w:val="00766448"/>
    <w:rsid w:val="00766FE9"/>
    <w:rsid w:val="00767CFD"/>
    <w:rsid w:val="007701B6"/>
    <w:rsid w:val="00776C0B"/>
    <w:rsid w:val="0078237D"/>
    <w:rsid w:val="0078242C"/>
    <w:rsid w:val="00787162"/>
    <w:rsid w:val="00791510"/>
    <w:rsid w:val="00791C2B"/>
    <w:rsid w:val="007A78B8"/>
    <w:rsid w:val="007B3C9A"/>
    <w:rsid w:val="007B5C73"/>
    <w:rsid w:val="007B69A6"/>
    <w:rsid w:val="007C7D27"/>
    <w:rsid w:val="007D00DC"/>
    <w:rsid w:val="007D3D98"/>
    <w:rsid w:val="007F1DE4"/>
    <w:rsid w:val="007F2527"/>
    <w:rsid w:val="0080047A"/>
    <w:rsid w:val="00806E6A"/>
    <w:rsid w:val="008145B1"/>
    <w:rsid w:val="00820E4C"/>
    <w:rsid w:val="00823572"/>
    <w:rsid w:val="00836E12"/>
    <w:rsid w:val="00842337"/>
    <w:rsid w:val="00843822"/>
    <w:rsid w:val="00847BF0"/>
    <w:rsid w:val="00861639"/>
    <w:rsid w:val="00861788"/>
    <w:rsid w:val="00867D71"/>
    <w:rsid w:val="00885D29"/>
    <w:rsid w:val="00886A1F"/>
    <w:rsid w:val="00893E5B"/>
    <w:rsid w:val="008943F5"/>
    <w:rsid w:val="008A028B"/>
    <w:rsid w:val="008A67D7"/>
    <w:rsid w:val="008B317D"/>
    <w:rsid w:val="008C086E"/>
    <w:rsid w:val="008C0DF6"/>
    <w:rsid w:val="008D1830"/>
    <w:rsid w:val="008D315F"/>
    <w:rsid w:val="008E220A"/>
    <w:rsid w:val="008E578E"/>
    <w:rsid w:val="008E601C"/>
    <w:rsid w:val="008F381D"/>
    <w:rsid w:val="009001FD"/>
    <w:rsid w:val="00903DF5"/>
    <w:rsid w:val="00905974"/>
    <w:rsid w:val="00906AE5"/>
    <w:rsid w:val="00912A4A"/>
    <w:rsid w:val="00915190"/>
    <w:rsid w:val="00917ED8"/>
    <w:rsid w:val="00921CD2"/>
    <w:rsid w:val="00926E93"/>
    <w:rsid w:val="00942056"/>
    <w:rsid w:val="00944A51"/>
    <w:rsid w:val="00947A05"/>
    <w:rsid w:val="009576C8"/>
    <w:rsid w:val="00961552"/>
    <w:rsid w:val="0096498E"/>
    <w:rsid w:val="00986F55"/>
    <w:rsid w:val="00991603"/>
    <w:rsid w:val="00996E17"/>
    <w:rsid w:val="009A67E8"/>
    <w:rsid w:val="009E4F38"/>
    <w:rsid w:val="009F352D"/>
    <w:rsid w:val="00A01027"/>
    <w:rsid w:val="00A12EA1"/>
    <w:rsid w:val="00A13735"/>
    <w:rsid w:val="00A30923"/>
    <w:rsid w:val="00A3665A"/>
    <w:rsid w:val="00A42387"/>
    <w:rsid w:val="00A54DE1"/>
    <w:rsid w:val="00A74E6C"/>
    <w:rsid w:val="00A74FBA"/>
    <w:rsid w:val="00A974E7"/>
    <w:rsid w:val="00AB5045"/>
    <w:rsid w:val="00AB5162"/>
    <w:rsid w:val="00AD75FD"/>
    <w:rsid w:val="00AE1EA0"/>
    <w:rsid w:val="00AE7800"/>
    <w:rsid w:val="00B0708B"/>
    <w:rsid w:val="00B0798F"/>
    <w:rsid w:val="00B1609E"/>
    <w:rsid w:val="00B17DBD"/>
    <w:rsid w:val="00B200DD"/>
    <w:rsid w:val="00B2648F"/>
    <w:rsid w:val="00B54CB5"/>
    <w:rsid w:val="00B55A21"/>
    <w:rsid w:val="00B63DB3"/>
    <w:rsid w:val="00B7286C"/>
    <w:rsid w:val="00B76C1C"/>
    <w:rsid w:val="00B813C4"/>
    <w:rsid w:val="00B84FFF"/>
    <w:rsid w:val="00B91D3D"/>
    <w:rsid w:val="00BB7BAE"/>
    <w:rsid w:val="00BD2E16"/>
    <w:rsid w:val="00BD37CA"/>
    <w:rsid w:val="00BD531D"/>
    <w:rsid w:val="00BE7A67"/>
    <w:rsid w:val="00BF6755"/>
    <w:rsid w:val="00BF7E37"/>
    <w:rsid w:val="00C03D06"/>
    <w:rsid w:val="00C107B5"/>
    <w:rsid w:val="00C11805"/>
    <w:rsid w:val="00C32290"/>
    <w:rsid w:val="00C32F03"/>
    <w:rsid w:val="00C37A35"/>
    <w:rsid w:val="00C40EE3"/>
    <w:rsid w:val="00C50CBC"/>
    <w:rsid w:val="00C50FC0"/>
    <w:rsid w:val="00C540FA"/>
    <w:rsid w:val="00C6391C"/>
    <w:rsid w:val="00C66A1C"/>
    <w:rsid w:val="00C719F5"/>
    <w:rsid w:val="00C80E28"/>
    <w:rsid w:val="00C83EC7"/>
    <w:rsid w:val="00C86A38"/>
    <w:rsid w:val="00C94C51"/>
    <w:rsid w:val="00CA1830"/>
    <w:rsid w:val="00CA39EB"/>
    <w:rsid w:val="00CB2A35"/>
    <w:rsid w:val="00CB5072"/>
    <w:rsid w:val="00CB68F6"/>
    <w:rsid w:val="00CD04B2"/>
    <w:rsid w:val="00CE4555"/>
    <w:rsid w:val="00CF4E21"/>
    <w:rsid w:val="00D23EC4"/>
    <w:rsid w:val="00D24FD3"/>
    <w:rsid w:val="00D25814"/>
    <w:rsid w:val="00D25994"/>
    <w:rsid w:val="00D4607F"/>
    <w:rsid w:val="00D56597"/>
    <w:rsid w:val="00D62143"/>
    <w:rsid w:val="00D7073B"/>
    <w:rsid w:val="00D74419"/>
    <w:rsid w:val="00D74EAC"/>
    <w:rsid w:val="00D77F86"/>
    <w:rsid w:val="00D83516"/>
    <w:rsid w:val="00D84DD9"/>
    <w:rsid w:val="00D94FD7"/>
    <w:rsid w:val="00DA74D7"/>
    <w:rsid w:val="00DA7B0E"/>
    <w:rsid w:val="00DB0152"/>
    <w:rsid w:val="00DB446E"/>
    <w:rsid w:val="00DC50BA"/>
    <w:rsid w:val="00DC710F"/>
    <w:rsid w:val="00DC76D0"/>
    <w:rsid w:val="00DD3993"/>
    <w:rsid w:val="00DE4471"/>
    <w:rsid w:val="00E05DBF"/>
    <w:rsid w:val="00E07837"/>
    <w:rsid w:val="00E13A52"/>
    <w:rsid w:val="00E169E5"/>
    <w:rsid w:val="00E3055B"/>
    <w:rsid w:val="00E41863"/>
    <w:rsid w:val="00E43C3B"/>
    <w:rsid w:val="00E478D9"/>
    <w:rsid w:val="00E61F4F"/>
    <w:rsid w:val="00E65BDF"/>
    <w:rsid w:val="00E67688"/>
    <w:rsid w:val="00E67A0E"/>
    <w:rsid w:val="00E7014B"/>
    <w:rsid w:val="00E72BBE"/>
    <w:rsid w:val="00E76FA7"/>
    <w:rsid w:val="00E80944"/>
    <w:rsid w:val="00E87645"/>
    <w:rsid w:val="00E934A8"/>
    <w:rsid w:val="00EA0E69"/>
    <w:rsid w:val="00EB34C7"/>
    <w:rsid w:val="00EC21A2"/>
    <w:rsid w:val="00ED097A"/>
    <w:rsid w:val="00EE356C"/>
    <w:rsid w:val="00F011C6"/>
    <w:rsid w:val="00F06D55"/>
    <w:rsid w:val="00F12681"/>
    <w:rsid w:val="00F178F3"/>
    <w:rsid w:val="00F237CB"/>
    <w:rsid w:val="00F37D8C"/>
    <w:rsid w:val="00F425BE"/>
    <w:rsid w:val="00F46878"/>
    <w:rsid w:val="00F46F28"/>
    <w:rsid w:val="00F50427"/>
    <w:rsid w:val="00F56F15"/>
    <w:rsid w:val="00F74F67"/>
    <w:rsid w:val="00F854D6"/>
    <w:rsid w:val="00F97D60"/>
    <w:rsid w:val="00FA1087"/>
    <w:rsid w:val="00FA474D"/>
    <w:rsid w:val="00FB1EBC"/>
    <w:rsid w:val="00FB5F9C"/>
    <w:rsid w:val="00FC205B"/>
    <w:rsid w:val="00FD4C9B"/>
    <w:rsid w:val="00FE1DBE"/>
    <w:rsid w:val="00FF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45377A"/>
  <w15:docId w15:val="{1292410A-2944-46C6-BEFE-F504E0F17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7162"/>
    <w:pPr>
      <w:spacing w:line="276" w:lineRule="auto"/>
    </w:pPr>
    <w:rPr>
      <w:color w:val="000000"/>
      <w:sz w:val="22"/>
      <w:szCs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62"/>
    <w:pPr>
      <w:keepNext/>
      <w:spacing w:after="240"/>
      <w:outlineLvl w:val="0"/>
    </w:pPr>
    <w:rPr>
      <w:rFonts w:eastAsia="Times New Roman"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18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37332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chitnormal">
    <w:name w:val="Teachit normal"/>
    <w:basedOn w:val="Normal"/>
    <w:link w:val="TeachitnormalChar"/>
    <w:qFormat/>
    <w:rsid w:val="00B55A21"/>
    <w:rPr>
      <w:sz w:val="24"/>
      <w:szCs w:val="36"/>
    </w:rPr>
  </w:style>
  <w:style w:type="character" w:customStyle="1" w:styleId="TeachitnormalChar">
    <w:name w:val="Teachit normal Char"/>
    <w:link w:val="Teachitnormal"/>
    <w:rsid w:val="00B55A21"/>
    <w:rPr>
      <w:rFonts w:ascii="Trebuchet MS" w:hAnsi="Trebuchet MS"/>
      <w:sz w:val="24"/>
      <w:szCs w:val="36"/>
    </w:rPr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character" w:customStyle="1" w:styleId="Heading1Char">
    <w:name w:val="Heading 1 Char"/>
    <w:link w:val="Heading1"/>
    <w:uiPriority w:val="9"/>
    <w:rsid w:val="00787162"/>
    <w:rPr>
      <w:rFonts w:eastAsia="Times New Roman" w:cs="Times New Roman"/>
      <w:bCs/>
      <w:color w:val="000000"/>
      <w:kern w:val="32"/>
      <w:sz w:val="28"/>
      <w:szCs w:val="32"/>
      <w:lang w:eastAsia="en-US"/>
    </w:rPr>
  </w:style>
  <w:style w:type="table" w:styleId="TableGrid">
    <w:name w:val="Table Grid"/>
    <w:basedOn w:val="TableNormal"/>
    <w:uiPriority w:val="59"/>
    <w:rsid w:val="00220F5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84F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4F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4FFF"/>
    <w:rPr>
      <w:color w:val="00000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F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FFF"/>
    <w:rPr>
      <w:b/>
      <w:bCs/>
      <w:color w:val="00000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F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FFF"/>
    <w:rPr>
      <w:rFonts w:ascii="Tahoma" w:hAnsi="Tahoma" w:cs="Tahoma"/>
      <w:color w:val="000000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73CB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67A0E"/>
    <w:rPr>
      <w:color w:val="800080" w:themeColor="followedHyperlink"/>
      <w:u w:val="single"/>
    </w:rPr>
  </w:style>
  <w:style w:type="paragraph" w:customStyle="1" w:styleId="Headermain">
    <w:name w:val="Headermain"/>
    <w:basedOn w:val="Normal"/>
    <w:link w:val="HeadermainChar"/>
    <w:rsid w:val="000017A0"/>
    <w:pPr>
      <w:spacing w:before="120" w:after="240" w:line="240" w:lineRule="auto"/>
    </w:pPr>
    <w:rPr>
      <w:rFonts w:ascii="Optima" w:eastAsia="Dotum" w:hAnsi="Optima"/>
      <w:color w:val="0C7F42" w:themeColor="accent3" w:themeShade="BF"/>
      <w:sz w:val="96"/>
      <w:szCs w:val="48"/>
    </w:rPr>
  </w:style>
  <w:style w:type="paragraph" w:customStyle="1" w:styleId="Style1">
    <w:name w:val="Style1"/>
    <w:basedOn w:val="Headermain"/>
    <w:link w:val="Style1Char"/>
    <w:qFormat/>
    <w:rsid w:val="00571204"/>
    <w:pPr>
      <w:spacing w:before="0"/>
    </w:pPr>
  </w:style>
  <w:style w:type="character" w:customStyle="1" w:styleId="HeadermainChar">
    <w:name w:val="Headermain Char"/>
    <w:basedOn w:val="DefaultParagraphFont"/>
    <w:link w:val="Headermain"/>
    <w:rsid w:val="000017A0"/>
    <w:rPr>
      <w:rFonts w:ascii="Optima" w:eastAsia="Dotum" w:hAnsi="Optima"/>
      <w:color w:val="0C7F42" w:themeColor="accent3" w:themeShade="BF"/>
      <w:sz w:val="96"/>
      <w:szCs w:val="48"/>
      <w:lang w:eastAsia="en-US"/>
    </w:rPr>
  </w:style>
  <w:style w:type="paragraph" w:customStyle="1" w:styleId="SmallerHeading">
    <w:name w:val="Smaller Heading"/>
    <w:basedOn w:val="Normal"/>
    <w:link w:val="SmallerHeadingChar"/>
    <w:qFormat/>
    <w:rsid w:val="00DB0152"/>
    <w:pPr>
      <w:spacing w:before="360" w:after="240" w:line="240" w:lineRule="auto"/>
    </w:pPr>
    <w:rPr>
      <w:rFonts w:ascii="Optima" w:eastAsia="Dotum" w:hAnsi="Optima" w:cs="Tahoma"/>
      <w:b/>
      <w:color w:val="0C7F42" w:themeColor="accent3" w:themeShade="BF"/>
      <w:sz w:val="28"/>
      <w:szCs w:val="22"/>
    </w:rPr>
  </w:style>
  <w:style w:type="character" w:customStyle="1" w:styleId="Style1Char">
    <w:name w:val="Style1 Char"/>
    <w:basedOn w:val="HeadermainChar"/>
    <w:link w:val="Style1"/>
    <w:rsid w:val="00571204"/>
    <w:rPr>
      <w:rFonts w:ascii="Optima" w:eastAsia="Dotum" w:hAnsi="Optima"/>
      <w:color w:val="0C7F42" w:themeColor="accent3" w:themeShade="BF"/>
      <w:sz w:val="96"/>
      <w:szCs w:val="48"/>
      <w:lang w:eastAsia="en-US"/>
    </w:rPr>
  </w:style>
  <w:style w:type="paragraph" w:styleId="Revision">
    <w:name w:val="Revision"/>
    <w:hidden/>
    <w:uiPriority w:val="99"/>
    <w:semiHidden/>
    <w:rsid w:val="00CB68F6"/>
    <w:rPr>
      <w:color w:val="000000"/>
      <w:sz w:val="22"/>
      <w:szCs w:val="28"/>
      <w:lang w:eastAsia="en-US"/>
    </w:rPr>
  </w:style>
  <w:style w:type="character" w:customStyle="1" w:styleId="SmallerHeadingChar">
    <w:name w:val="Smaller Heading Char"/>
    <w:basedOn w:val="DefaultParagraphFont"/>
    <w:link w:val="SmallerHeading"/>
    <w:rsid w:val="00DB0152"/>
    <w:rPr>
      <w:rFonts w:ascii="Optima" w:eastAsia="Dotum" w:hAnsi="Optima" w:cs="Tahoma"/>
      <w:b/>
      <w:color w:val="0C7F42" w:themeColor="accent3" w:themeShade="BF"/>
      <w:sz w:val="28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C83EC7"/>
    <w:pPr>
      <w:spacing w:after="200" w:line="240" w:lineRule="auto"/>
    </w:pPr>
    <w:rPr>
      <w:b/>
      <w:bCs/>
      <w:color w:val="F37332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1830"/>
    <w:rPr>
      <w:rFonts w:asciiTheme="majorHAnsi" w:eastAsiaTheme="majorEastAsia" w:hAnsiTheme="majorHAnsi" w:cstheme="majorBidi"/>
      <w:b/>
      <w:bCs/>
      <w:color w:val="F37332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1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Publishing\Cross-site%20content\Templates\Shared%20templates\Geography\Geography%20portrait.dotx" TargetMode="External"/></Relationships>
</file>

<file path=word/theme/theme1.xml><?xml version="1.0" encoding="utf-8"?>
<a:theme xmlns:a="http://schemas.openxmlformats.org/drawingml/2006/main" name="Office Theme">
  <a:themeElements>
    <a:clrScheme name="Geography Skill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37332"/>
      </a:accent1>
      <a:accent2>
        <a:srgbClr val="F16451"/>
      </a:accent2>
      <a:accent3>
        <a:srgbClr val="11AB5A"/>
      </a:accent3>
      <a:accent4>
        <a:srgbClr val="438FB3"/>
      </a:accent4>
      <a:accent5>
        <a:srgbClr val="952A6C"/>
      </a:accent5>
      <a:accent6>
        <a:srgbClr val="8A5CA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6DC81-5DD1-4DB2-9888-6EDE4CA82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Geography portrait</Template>
  <TotalTime>0</TotalTime>
  <Pages>17</Pages>
  <Words>1182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AQA</Company>
  <LinksUpToDate>false</LinksUpToDate>
  <CharactersWithSpaces>7911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Teachit, part of the AQA family</dc:creator>
  <cp:lastModifiedBy>Frances Timms</cp:lastModifiedBy>
  <cp:revision>2</cp:revision>
  <cp:lastPrinted>2020-01-28T11:08:00Z</cp:lastPrinted>
  <dcterms:created xsi:type="dcterms:W3CDTF">2020-06-05T12:00:00Z</dcterms:created>
  <dcterms:modified xsi:type="dcterms:W3CDTF">2020-06-05T12:00:00Z</dcterms:modified>
</cp:coreProperties>
</file>